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C32" w:rsidRPr="008643D7" w:rsidRDefault="00A65708" w:rsidP="00A65708">
      <w:pPr>
        <w:spacing w:line="360" w:lineRule="auto"/>
        <w:rPr>
          <w:rFonts w:eastAsia="STXihei" w:cs="Arial"/>
          <w:b/>
          <w:snapToGrid w:val="0"/>
          <w:sz w:val="18"/>
        </w:rPr>
      </w:pPr>
      <w:r w:rsidRPr="008643D7">
        <w:rPr>
          <w:rFonts w:eastAsia="STXihei" w:cs="Arial"/>
          <w:b/>
          <w:snapToGrid w:val="0"/>
          <w:color w:val="0070C0"/>
          <w:sz w:val="18"/>
        </w:rPr>
        <w:t>To:</w:t>
      </w:r>
      <w:r w:rsidRPr="008643D7">
        <w:rPr>
          <w:rFonts w:eastAsia="STXihei" w:cs="Arial"/>
          <w:b/>
          <w:sz w:val="18"/>
        </w:rPr>
        <w:br/>
      </w:r>
      <w:r w:rsidRPr="008643D7">
        <w:rPr>
          <w:rFonts w:eastAsia="STXihei" w:cs="Arial"/>
          <w:b/>
          <w:sz w:val="18"/>
        </w:rPr>
        <w:t>收件人：</w:t>
      </w:r>
    </w:p>
    <w:p w:rsidR="00A65708" w:rsidRPr="008643D7" w:rsidRDefault="00A65708" w:rsidP="00A65708">
      <w:pPr>
        <w:spacing w:line="360" w:lineRule="auto"/>
        <w:rPr>
          <w:rFonts w:eastAsia="STXihei" w:cs="Arial"/>
          <w:b/>
          <w:snapToGrid w:val="0"/>
          <w:sz w:val="18"/>
        </w:rPr>
      </w:pPr>
      <w:r w:rsidRPr="008643D7">
        <w:rPr>
          <w:rFonts w:eastAsia="STXihei" w:cs="Arial"/>
          <w:b/>
          <w:snapToGrid w:val="0"/>
          <w:color w:val="0070C0"/>
          <w:sz w:val="18"/>
        </w:rPr>
        <w:t>From:</w:t>
      </w:r>
      <w:r w:rsidRPr="008643D7">
        <w:rPr>
          <w:rFonts w:eastAsia="STXihei" w:cs="Arial"/>
          <w:b/>
          <w:sz w:val="18"/>
        </w:rPr>
        <w:br/>
      </w:r>
      <w:r w:rsidRPr="008643D7">
        <w:rPr>
          <w:rFonts w:eastAsia="STXihei" w:cs="Arial"/>
          <w:b/>
          <w:sz w:val="18"/>
        </w:rPr>
        <w:t>发件人：</w:t>
      </w:r>
    </w:p>
    <w:p w:rsidR="00A65708" w:rsidRPr="008643D7" w:rsidRDefault="00A65708" w:rsidP="00A65708">
      <w:pPr>
        <w:spacing w:line="360" w:lineRule="auto"/>
        <w:rPr>
          <w:rFonts w:eastAsia="STXihei" w:cs="Arial"/>
          <w:b/>
          <w:snapToGrid w:val="0"/>
          <w:sz w:val="18"/>
        </w:rPr>
      </w:pPr>
      <w:r w:rsidRPr="008643D7">
        <w:rPr>
          <w:rFonts w:eastAsia="STXihei" w:cs="Arial"/>
          <w:b/>
          <w:snapToGrid w:val="0"/>
          <w:color w:val="0070C0"/>
          <w:sz w:val="18"/>
        </w:rPr>
        <w:t>Subject:</w:t>
      </w:r>
      <w:r w:rsidRPr="008643D7">
        <w:rPr>
          <w:rFonts w:eastAsia="STXihei" w:cs="Arial"/>
          <w:b/>
          <w:sz w:val="18"/>
        </w:rPr>
        <w:br/>
      </w:r>
      <w:r w:rsidRPr="008643D7">
        <w:rPr>
          <w:rFonts w:eastAsia="STXihei" w:cs="Arial"/>
          <w:b/>
          <w:sz w:val="18"/>
        </w:rPr>
        <w:t>主题：</w:t>
      </w:r>
    </w:p>
    <w:p w:rsidR="00A65708" w:rsidRPr="008643D7" w:rsidRDefault="00A65708" w:rsidP="00254801">
      <w:pPr>
        <w:rPr>
          <w:rFonts w:eastAsia="STXihei" w:cs="Arial"/>
          <w:snapToGrid w:val="0"/>
        </w:rPr>
      </w:pPr>
    </w:p>
    <w:p w:rsidR="00A65708" w:rsidRPr="008643D7" w:rsidRDefault="00A65708" w:rsidP="00A65708">
      <w:pPr>
        <w:rPr>
          <w:rFonts w:eastAsia="STXihei" w:cs="Arial"/>
          <w:b/>
          <w:bCs/>
          <w:sz w:val="24"/>
        </w:rPr>
      </w:pPr>
      <w:r w:rsidRPr="008643D7">
        <w:rPr>
          <w:rFonts w:eastAsia="STXihei" w:cs="Arial"/>
          <w:b/>
          <w:bCs/>
          <w:color w:val="0070C0"/>
          <w:sz w:val="24"/>
        </w:rPr>
        <w:t>Plate corrugations</w:t>
      </w:r>
      <w:r w:rsidRPr="008643D7">
        <w:rPr>
          <w:rFonts w:eastAsia="STXihei" w:cs="Arial"/>
          <w:b/>
          <w:sz w:val="24"/>
        </w:rPr>
        <w:br/>
      </w:r>
      <w:r w:rsidR="009D787F" w:rsidRPr="008643D7">
        <w:rPr>
          <w:rFonts w:eastAsia="STXihei" w:cs="Arial"/>
          <w:b/>
          <w:sz w:val="24"/>
        </w:rPr>
        <w:t>板</w:t>
      </w:r>
      <w:r w:rsidR="003F5D79" w:rsidRPr="008643D7">
        <w:rPr>
          <w:rFonts w:eastAsia="STXihei" w:cs="Arial" w:hint="eastAsia"/>
          <w:b/>
          <w:sz w:val="24"/>
          <w:lang w:eastAsia="zh-CN"/>
        </w:rPr>
        <w:t>片波纹</w:t>
      </w:r>
    </w:p>
    <w:p w:rsidR="00A65708" w:rsidRPr="008643D7" w:rsidRDefault="00A65708" w:rsidP="00A65708">
      <w:pPr>
        <w:rPr>
          <w:rFonts w:eastAsia="STXihei" w:cs="Arial"/>
          <w:sz w:val="18"/>
          <w:szCs w:val="18"/>
        </w:rPr>
      </w:pPr>
      <w:r w:rsidRPr="008643D7">
        <w:rPr>
          <w:rFonts w:eastAsia="STXihei" w:cs="Arial"/>
          <w:color w:val="0070C0"/>
          <w:sz w:val="18"/>
          <w:szCs w:val="18"/>
        </w:rPr>
        <w:t xml:space="preserve">One of the biggest changes manufacturers have made to the gasketed plate heat exchanger (GPHE) technology in recent years is the design of the plate corrugations. The </w:t>
      </w:r>
      <w:bookmarkStart w:id="0" w:name="OLE_LINK1"/>
      <w:bookmarkStart w:id="1" w:name="OLE_LINK2"/>
      <w:r w:rsidRPr="008643D7">
        <w:rPr>
          <w:rFonts w:eastAsia="STXihei" w:cs="Arial"/>
          <w:color w:val="0070C0"/>
          <w:sz w:val="18"/>
          <w:szCs w:val="18"/>
        </w:rPr>
        <w:t>corrugation</w:t>
      </w:r>
      <w:bookmarkEnd w:id="0"/>
      <w:bookmarkEnd w:id="1"/>
      <w:r w:rsidRPr="008643D7">
        <w:rPr>
          <w:rFonts w:eastAsia="STXihei" w:cs="Arial"/>
          <w:color w:val="0070C0"/>
          <w:sz w:val="18"/>
          <w:szCs w:val="18"/>
        </w:rPr>
        <w:t xml:space="preserve">s are what control flow distribution and turbulence within the unit. There is a dead spot on most plates that is prone to fouling and where heat transfer is poor. See attached </w:t>
      </w:r>
      <w:r w:rsidRPr="008643D7">
        <w:rPr>
          <w:rFonts w:eastAsia="STXihei" w:cs="Arial"/>
          <w:b/>
          <w:bCs/>
          <w:color w:val="0070C0"/>
          <w:sz w:val="18"/>
          <w:szCs w:val="18"/>
        </w:rPr>
        <w:t>screen shot at the bottom of the email - red circles</w:t>
      </w:r>
      <w:r w:rsidRPr="008643D7">
        <w:rPr>
          <w:rFonts w:eastAsia="STXihei" w:cs="Arial"/>
          <w:color w:val="0070C0"/>
          <w:sz w:val="18"/>
          <w:szCs w:val="18"/>
        </w:rPr>
        <w:t xml:space="preserve">. Alfa Laval has redesigned the corrugations and port on the plate to eliminate this dead spot. Recapturing this dead space and turning it into effective heat transfer area means you can use fewer plates. The corrugations also produce more turbulence, which means a higher heat transfer coefficient and less surface area required. In some cases, </w:t>
      </w:r>
      <w:r w:rsidRPr="008643D7">
        <w:rPr>
          <w:rFonts w:eastAsia="STXihei" w:cs="Arial"/>
          <w:b/>
          <w:bCs/>
          <w:color w:val="0070C0"/>
          <w:sz w:val="18"/>
          <w:szCs w:val="18"/>
        </w:rPr>
        <w:t>this new plate design will allow you to reduce the surface area by 20% when compared to the original unit</w:t>
      </w:r>
      <w:r w:rsidRPr="008643D7">
        <w:rPr>
          <w:rFonts w:eastAsia="STXihei" w:cs="Arial"/>
          <w:color w:val="0070C0"/>
          <w:sz w:val="18"/>
          <w:szCs w:val="18"/>
        </w:rPr>
        <w:t>.</w:t>
      </w:r>
      <w:r w:rsidRPr="008643D7">
        <w:rPr>
          <w:rFonts w:eastAsia="STXihei" w:cs="Arial"/>
          <w:sz w:val="18"/>
          <w:szCs w:val="18"/>
        </w:rPr>
        <w:br/>
      </w:r>
      <w:r w:rsidRPr="008643D7">
        <w:rPr>
          <w:rFonts w:eastAsia="STXihei" w:cs="Arial"/>
          <w:sz w:val="18"/>
        </w:rPr>
        <w:t>近年来，制造商对</w:t>
      </w:r>
      <w:r w:rsidR="00022FF2" w:rsidRPr="008643D7">
        <w:rPr>
          <w:rFonts w:eastAsia="STXihei" w:cs="Arial"/>
          <w:sz w:val="18"/>
        </w:rPr>
        <w:t>垫</w:t>
      </w:r>
      <w:r w:rsidR="003F5D79" w:rsidRPr="008643D7">
        <w:rPr>
          <w:rFonts w:eastAsia="STXihei" w:cs="Arial" w:hint="eastAsia"/>
          <w:sz w:val="18"/>
          <w:lang w:eastAsia="zh-CN"/>
        </w:rPr>
        <w:t>片</w:t>
      </w:r>
      <w:r w:rsidRPr="008643D7">
        <w:rPr>
          <w:rFonts w:eastAsia="STXihei" w:cs="Arial"/>
          <w:sz w:val="18"/>
        </w:rPr>
        <w:t>板式换热器（</w:t>
      </w:r>
      <w:r w:rsidRPr="008643D7">
        <w:rPr>
          <w:rFonts w:eastAsia="STXihei" w:cs="Arial"/>
          <w:sz w:val="18"/>
        </w:rPr>
        <w:t>GPHE</w:t>
      </w:r>
      <w:r w:rsidRPr="008643D7">
        <w:rPr>
          <w:rFonts w:eastAsia="STXihei" w:cs="Arial"/>
          <w:sz w:val="18"/>
        </w:rPr>
        <w:t>）技术的最大改变之一就是</w:t>
      </w:r>
      <w:r w:rsidR="009D787F" w:rsidRPr="008643D7">
        <w:rPr>
          <w:rFonts w:eastAsia="STXihei" w:cs="Arial"/>
          <w:sz w:val="18"/>
        </w:rPr>
        <w:t>板</w:t>
      </w:r>
      <w:r w:rsidR="003F5D79" w:rsidRPr="008643D7">
        <w:rPr>
          <w:rFonts w:eastAsia="STXihei" w:cs="Arial" w:hint="eastAsia"/>
          <w:sz w:val="18"/>
          <w:lang w:eastAsia="zh-CN"/>
        </w:rPr>
        <w:t>片波纹</w:t>
      </w:r>
      <w:r w:rsidRPr="008643D7">
        <w:rPr>
          <w:rFonts w:eastAsia="STXihei" w:cs="Arial"/>
          <w:sz w:val="18"/>
        </w:rPr>
        <w:t>的设计。</w:t>
      </w:r>
      <w:r w:rsidR="009D787F" w:rsidRPr="008643D7">
        <w:rPr>
          <w:rFonts w:eastAsia="STXihei" w:cs="Arial"/>
          <w:sz w:val="18"/>
          <w:lang w:eastAsia="zh-CN"/>
        </w:rPr>
        <w:t>板片</w:t>
      </w:r>
      <w:r w:rsidR="003F5D79" w:rsidRPr="008643D7">
        <w:rPr>
          <w:rFonts w:eastAsia="STXihei" w:cs="Arial"/>
          <w:sz w:val="18"/>
        </w:rPr>
        <w:t>波纹</w:t>
      </w:r>
      <w:r w:rsidRPr="008643D7">
        <w:rPr>
          <w:rFonts w:eastAsia="STXihei" w:cs="Arial"/>
          <w:sz w:val="18"/>
        </w:rPr>
        <w:t>控制</w:t>
      </w:r>
      <w:r w:rsidR="003F5D79" w:rsidRPr="008643D7">
        <w:rPr>
          <w:rFonts w:eastAsia="STXihei" w:cs="Arial" w:hint="eastAsia"/>
          <w:sz w:val="18"/>
          <w:lang w:eastAsia="zh-CN"/>
        </w:rPr>
        <w:t>换热器内部</w:t>
      </w:r>
      <w:r w:rsidRPr="008643D7">
        <w:rPr>
          <w:rFonts w:eastAsia="STXihei" w:cs="Arial"/>
          <w:sz w:val="18"/>
        </w:rPr>
        <w:t>流体分</w:t>
      </w:r>
      <w:r w:rsidR="009D787F" w:rsidRPr="008643D7">
        <w:rPr>
          <w:rFonts w:eastAsia="STXihei" w:cs="Arial"/>
          <w:sz w:val="18"/>
          <w:lang w:eastAsia="zh-CN"/>
        </w:rPr>
        <w:t>配</w:t>
      </w:r>
      <w:r w:rsidRPr="008643D7">
        <w:rPr>
          <w:rFonts w:eastAsia="STXihei" w:cs="Arial"/>
          <w:sz w:val="18"/>
        </w:rPr>
        <w:t>和湍流。大多数板上都有盲区，容易结垢，且传热不佳。参见</w:t>
      </w:r>
      <w:r w:rsidRPr="008643D7">
        <w:rPr>
          <w:rFonts w:eastAsia="STXihei" w:cs="Arial"/>
          <w:b/>
          <w:sz w:val="18"/>
        </w:rPr>
        <w:t>邮件结尾所附截图中的红色圆圈。</w:t>
      </w:r>
      <w:r w:rsidRPr="008643D7">
        <w:rPr>
          <w:rFonts w:eastAsia="STXihei" w:cs="Arial"/>
          <w:sz w:val="18"/>
        </w:rPr>
        <w:t>为</w:t>
      </w:r>
      <w:r w:rsidR="009D787F" w:rsidRPr="008643D7">
        <w:rPr>
          <w:rFonts w:eastAsia="STXihei" w:cs="Arial"/>
          <w:sz w:val="18"/>
          <w:lang w:eastAsia="zh-CN"/>
        </w:rPr>
        <w:t>消</w:t>
      </w:r>
      <w:r w:rsidRPr="008643D7">
        <w:rPr>
          <w:rFonts w:eastAsia="STXihei" w:cs="Arial"/>
          <w:sz w:val="18"/>
        </w:rPr>
        <w:t>除这类盲区，阿法拉伐重新设计了</w:t>
      </w:r>
      <w:r w:rsidR="003F5D79" w:rsidRPr="008643D7">
        <w:rPr>
          <w:rFonts w:eastAsia="STXihei" w:cs="Arial" w:hint="eastAsia"/>
          <w:sz w:val="18"/>
          <w:lang w:eastAsia="zh-CN"/>
        </w:rPr>
        <w:t>新型波纹和角孔型式</w:t>
      </w:r>
      <w:r w:rsidRPr="008643D7">
        <w:rPr>
          <w:rFonts w:eastAsia="STXihei" w:cs="Arial"/>
          <w:sz w:val="18"/>
        </w:rPr>
        <w:t>。利用该盲区并将其转化为有效传热区域意味着可以减少</w:t>
      </w:r>
      <w:r w:rsidR="009D787F" w:rsidRPr="008643D7">
        <w:rPr>
          <w:rFonts w:eastAsia="STXihei" w:cs="Arial"/>
          <w:sz w:val="18"/>
        </w:rPr>
        <w:t>板片的</w:t>
      </w:r>
      <w:r w:rsidRPr="008643D7">
        <w:rPr>
          <w:rFonts w:eastAsia="STXihei" w:cs="Arial"/>
          <w:sz w:val="18"/>
        </w:rPr>
        <w:t>数量。</w:t>
      </w:r>
      <w:r w:rsidR="003F5D79" w:rsidRPr="008643D7">
        <w:rPr>
          <w:rFonts w:eastAsia="STXihei" w:cs="Arial" w:hint="eastAsia"/>
          <w:sz w:val="18"/>
          <w:lang w:eastAsia="zh-CN"/>
        </w:rPr>
        <w:t>更佳的</w:t>
      </w:r>
      <w:r w:rsidRPr="008643D7">
        <w:rPr>
          <w:rFonts w:eastAsia="STXihei" w:cs="Arial"/>
          <w:sz w:val="18"/>
        </w:rPr>
        <w:t>波纹也</w:t>
      </w:r>
      <w:r w:rsidR="003F5D79" w:rsidRPr="008643D7">
        <w:rPr>
          <w:rFonts w:eastAsia="STXihei" w:cs="Arial" w:hint="eastAsia"/>
          <w:sz w:val="18"/>
          <w:lang w:eastAsia="zh-CN"/>
        </w:rPr>
        <w:t>会</w:t>
      </w:r>
      <w:r w:rsidRPr="008643D7">
        <w:rPr>
          <w:rFonts w:eastAsia="STXihei" w:cs="Arial"/>
          <w:sz w:val="18"/>
        </w:rPr>
        <w:t>产生更</w:t>
      </w:r>
      <w:r w:rsidR="003F5D79" w:rsidRPr="008643D7">
        <w:rPr>
          <w:rFonts w:eastAsia="STXihei" w:cs="Arial" w:hint="eastAsia"/>
          <w:sz w:val="18"/>
          <w:lang w:eastAsia="zh-CN"/>
        </w:rPr>
        <w:t>强</w:t>
      </w:r>
      <w:r w:rsidRPr="008643D7">
        <w:rPr>
          <w:rFonts w:eastAsia="STXihei" w:cs="Arial"/>
          <w:sz w:val="18"/>
        </w:rPr>
        <w:t>湍流，可提高传热系数，减少所需的</w:t>
      </w:r>
      <w:r w:rsidR="003F5D79" w:rsidRPr="008643D7">
        <w:rPr>
          <w:rFonts w:eastAsia="STXihei" w:cs="Arial" w:hint="eastAsia"/>
          <w:sz w:val="18"/>
          <w:lang w:eastAsia="zh-CN"/>
        </w:rPr>
        <w:t>换热</w:t>
      </w:r>
      <w:r w:rsidRPr="008643D7">
        <w:rPr>
          <w:rFonts w:eastAsia="STXihei" w:cs="Arial"/>
          <w:sz w:val="18"/>
        </w:rPr>
        <w:t>面积。某些情况下，</w:t>
      </w:r>
      <w:r w:rsidRPr="008643D7">
        <w:rPr>
          <w:rFonts w:eastAsia="STXihei" w:cs="Arial"/>
          <w:b/>
          <w:sz w:val="18"/>
        </w:rPr>
        <w:t>这</w:t>
      </w:r>
      <w:r w:rsidR="009D787F" w:rsidRPr="008643D7">
        <w:rPr>
          <w:rFonts w:eastAsia="STXihei" w:cs="Arial"/>
          <w:b/>
          <w:sz w:val="18"/>
          <w:lang w:eastAsia="zh-CN"/>
        </w:rPr>
        <w:t>种新型的</w:t>
      </w:r>
      <w:r w:rsidRPr="008643D7">
        <w:rPr>
          <w:rFonts w:eastAsia="STXihei" w:cs="Arial"/>
          <w:b/>
          <w:sz w:val="18"/>
        </w:rPr>
        <w:t>板</w:t>
      </w:r>
      <w:r w:rsidR="00575E1E" w:rsidRPr="008643D7">
        <w:rPr>
          <w:rFonts w:eastAsia="STXihei" w:cs="Arial" w:hint="eastAsia"/>
          <w:b/>
          <w:sz w:val="18"/>
          <w:lang w:eastAsia="zh-CN"/>
        </w:rPr>
        <w:t>型</w:t>
      </w:r>
      <w:r w:rsidRPr="008643D7">
        <w:rPr>
          <w:rFonts w:eastAsia="STXihei" w:cs="Arial"/>
          <w:b/>
          <w:sz w:val="18"/>
        </w:rPr>
        <w:t>设计可实现</w:t>
      </w:r>
      <w:r w:rsidR="00575E1E" w:rsidRPr="008643D7">
        <w:rPr>
          <w:rFonts w:eastAsia="STXihei" w:cs="Arial" w:hint="eastAsia"/>
          <w:b/>
          <w:sz w:val="18"/>
          <w:lang w:eastAsia="zh-CN"/>
        </w:rPr>
        <w:t>换热</w:t>
      </w:r>
      <w:r w:rsidRPr="008643D7">
        <w:rPr>
          <w:rFonts w:eastAsia="STXihei" w:cs="Arial"/>
          <w:b/>
          <w:sz w:val="18"/>
        </w:rPr>
        <w:t>面积</w:t>
      </w:r>
      <w:r w:rsidR="00575E1E" w:rsidRPr="008643D7">
        <w:rPr>
          <w:rFonts w:eastAsia="STXihei" w:cs="Arial" w:hint="eastAsia"/>
          <w:b/>
          <w:sz w:val="18"/>
          <w:lang w:eastAsia="zh-CN"/>
        </w:rPr>
        <w:t>相比过去节约</w:t>
      </w:r>
      <w:r w:rsidRPr="008643D7">
        <w:rPr>
          <w:rFonts w:eastAsia="STXihei" w:cs="Arial"/>
          <w:b/>
          <w:sz w:val="18"/>
        </w:rPr>
        <w:t>20%</w:t>
      </w:r>
      <w:r w:rsidRPr="008643D7">
        <w:rPr>
          <w:rFonts w:eastAsia="STXihei" w:cs="Arial"/>
          <w:b/>
          <w:sz w:val="18"/>
        </w:rPr>
        <w:t>。</w:t>
      </w:r>
      <w:r w:rsidRPr="008643D7">
        <w:rPr>
          <w:rFonts w:eastAsia="STXihei" w:cs="Arial"/>
        </w:rPr>
        <w:br/>
      </w:r>
    </w:p>
    <w:p w:rsidR="00A65708" w:rsidRPr="008643D7" w:rsidRDefault="00A65708" w:rsidP="00A65708">
      <w:pPr>
        <w:rPr>
          <w:rFonts w:eastAsia="STXihei" w:cs="Arial"/>
          <w:color w:val="0070C0"/>
          <w:sz w:val="18"/>
          <w:szCs w:val="18"/>
        </w:rPr>
      </w:pPr>
      <w:r w:rsidRPr="008643D7">
        <w:rPr>
          <w:rFonts w:eastAsia="STXihei" w:cs="Arial"/>
          <w:color w:val="0070C0"/>
          <w:sz w:val="18"/>
          <w:szCs w:val="18"/>
        </w:rPr>
        <w:t xml:space="preserve">Here is an animation on the </w:t>
      </w:r>
      <w:proofErr w:type="spellStart"/>
      <w:r w:rsidRPr="008643D7">
        <w:rPr>
          <w:rFonts w:eastAsia="STXihei" w:cs="Arial"/>
          <w:color w:val="0070C0"/>
          <w:sz w:val="18"/>
          <w:szCs w:val="18"/>
        </w:rPr>
        <w:t>CurveFlow</w:t>
      </w:r>
      <w:proofErr w:type="spellEnd"/>
      <w:r w:rsidRPr="008643D7">
        <w:rPr>
          <w:rFonts w:eastAsia="STXihei" w:cs="Arial"/>
          <w:sz w:val="18"/>
          <w:szCs w:val="18"/>
        </w:rPr>
        <w:t xml:space="preserve">: </w:t>
      </w:r>
      <w:hyperlink r:id="rId7" w:history="1">
        <w:r w:rsidRPr="008643D7">
          <w:rPr>
            <w:rStyle w:val="Hyperlink"/>
            <w:rFonts w:eastAsia="STXihei" w:cs="Arial"/>
            <w:color w:val="0563C1"/>
            <w:sz w:val="18"/>
            <w:szCs w:val="18"/>
          </w:rPr>
          <w:t>https://www.youtube.com/watch?v=TxiG3Y0Pnqk</w:t>
        </w:r>
      </w:hyperlink>
      <w:r w:rsidRPr="008643D7">
        <w:rPr>
          <w:rFonts w:eastAsia="STXihei" w:cs="Arial"/>
          <w:sz w:val="18"/>
        </w:rPr>
        <w:br/>
      </w:r>
      <w:proofErr w:type="spellStart"/>
      <w:r w:rsidRPr="008643D7">
        <w:rPr>
          <w:rFonts w:eastAsia="STXihei" w:cs="Arial"/>
          <w:sz w:val="18"/>
        </w:rPr>
        <w:t>CurveFlow</w:t>
      </w:r>
      <w:proofErr w:type="spellEnd"/>
      <w:r w:rsidRPr="008643D7">
        <w:rPr>
          <w:rFonts w:eastAsia="STXihei" w:cs="Arial"/>
          <w:sz w:val="18"/>
        </w:rPr>
        <w:t>的动画演示</w:t>
      </w:r>
      <w:r w:rsidRPr="008643D7">
        <w:rPr>
          <w:rFonts w:eastAsia="STXihei" w:cs="Arial"/>
          <w:color w:val="000000" w:themeColor="text1"/>
          <w:sz w:val="18"/>
        </w:rPr>
        <w:t>见</w:t>
      </w:r>
      <w:hyperlink r:id="rId8" w:history="1">
        <w:r w:rsidRPr="008643D7">
          <w:rPr>
            <w:rStyle w:val="Hyperlink"/>
            <w:rFonts w:eastAsia="STXihei" w:cs="Arial"/>
            <w:color w:val="0070C0"/>
            <w:sz w:val="18"/>
            <w:szCs w:val="18"/>
          </w:rPr>
          <w:t>https://www.youtube.com/watch?v=TxiG3Y0Pnqk</w:t>
        </w:r>
      </w:hyperlink>
    </w:p>
    <w:p w:rsidR="00A65708" w:rsidRPr="008643D7" w:rsidRDefault="00A65708" w:rsidP="00A65708">
      <w:pPr>
        <w:rPr>
          <w:rFonts w:eastAsia="STXihei" w:cs="Arial"/>
          <w:color w:val="0070C0"/>
          <w:sz w:val="18"/>
          <w:szCs w:val="18"/>
        </w:rPr>
      </w:pPr>
    </w:p>
    <w:p w:rsidR="00A65708" w:rsidRPr="008643D7" w:rsidRDefault="00A65708" w:rsidP="00A65708">
      <w:pPr>
        <w:rPr>
          <w:rFonts w:eastAsia="STXihei" w:cs="Arial"/>
          <w:sz w:val="18"/>
          <w:szCs w:val="18"/>
        </w:rPr>
      </w:pPr>
      <w:r w:rsidRPr="008643D7">
        <w:rPr>
          <w:rFonts w:eastAsia="STXihei" w:cs="Arial"/>
          <w:color w:val="0070C0"/>
          <w:sz w:val="18"/>
          <w:szCs w:val="18"/>
        </w:rPr>
        <w:t xml:space="preserve">Alfa Laval uses two different corrugation patterns per model - high and low theta - which describes the angle of the "V" on the plates. Think of the V (theta) as a speed bump. The more obtuse angle is the high theta plate and will provide more resistance to the fluid. The more acute angle is the low theta and will provide less resistance. Unless we are dealing with a viscous fluid where a mixed plate pack could negatively affect flow distribution, we mix the two types of plates to optimize both U-value and </w:t>
      </w:r>
      <w:proofErr w:type="spellStart"/>
      <w:r w:rsidRPr="008643D7">
        <w:rPr>
          <w:rFonts w:eastAsia="STXihei" w:cs="Arial"/>
          <w:color w:val="0070C0"/>
          <w:sz w:val="18"/>
          <w:szCs w:val="18"/>
        </w:rPr>
        <w:t>dP</w:t>
      </w:r>
      <w:proofErr w:type="spellEnd"/>
      <w:r w:rsidRPr="008643D7">
        <w:rPr>
          <w:rFonts w:eastAsia="STXihei" w:cs="Arial"/>
          <w:color w:val="0070C0"/>
          <w:sz w:val="18"/>
          <w:szCs w:val="18"/>
        </w:rPr>
        <w:t>.</w:t>
      </w:r>
      <w:r w:rsidRPr="008643D7">
        <w:rPr>
          <w:rFonts w:eastAsia="STXihei" w:cs="Arial"/>
          <w:sz w:val="18"/>
        </w:rPr>
        <w:br/>
      </w:r>
      <w:r w:rsidRPr="008643D7">
        <w:rPr>
          <w:rFonts w:eastAsia="STXihei" w:cs="Arial"/>
          <w:sz w:val="18"/>
        </w:rPr>
        <w:t>阿法拉伐在每个</w:t>
      </w:r>
      <w:r w:rsidR="00F8265B" w:rsidRPr="008643D7">
        <w:rPr>
          <w:rFonts w:eastAsia="STXihei" w:cs="Arial"/>
          <w:sz w:val="18"/>
          <w:lang w:eastAsia="zh-CN"/>
        </w:rPr>
        <w:t>型号</w:t>
      </w:r>
      <w:r w:rsidRPr="008643D7">
        <w:rPr>
          <w:rFonts w:eastAsia="STXihei" w:cs="Arial"/>
          <w:sz w:val="18"/>
        </w:rPr>
        <w:t>上使用两种不同的波纹形式</w:t>
      </w:r>
      <w:r w:rsidRPr="008643D7">
        <w:rPr>
          <w:rFonts w:eastAsia="STXihei" w:cs="Arial"/>
          <w:sz w:val="18"/>
        </w:rPr>
        <w:t>——</w:t>
      </w:r>
      <w:r w:rsidR="00575E1E" w:rsidRPr="008643D7">
        <w:rPr>
          <w:rFonts w:eastAsia="STXihei" w:cs="Arial" w:hint="eastAsia"/>
          <w:sz w:val="18"/>
          <w:lang w:eastAsia="zh-CN"/>
        </w:rPr>
        <w:t>不同</w:t>
      </w:r>
      <w:r w:rsidR="00575E1E" w:rsidRPr="008643D7">
        <w:rPr>
          <w:rFonts w:eastAsia="STXihei" w:cs="Arial" w:hint="eastAsia"/>
          <w:sz w:val="18"/>
          <w:lang w:eastAsia="zh-CN"/>
        </w:rPr>
        <w:t xml:space="preserve"> </w:t>
      </w:r>
      <w:r w:rsidRPr="008643D7">
        <w:rPr>
          <w:rFonts w:eastAsia="STXihei" w:cs="Arial"/>
          <w:sz w:val="18"/>
        </w:rPr>
        <w:t>“V”</w:t>
      </w:r>
      <w:r w:rsidR="00575E1E" w:rsidRPr="008643D7">
        <w:rPr>
          <w:rFonts w:eastAsia="STXihei" w:cs="Arial"/>
          <w:sz w:val="18"/>
        </w:rPr>
        <w:t xml:space="preserve"> </w:t>
      </w:r>
      <w:r w:rsidRPr="008643D7">
        <w:rPr>
          <w:rFonts w:eastAsia="STXihei" w:cs="Arial"/>
          <w:sz w:val="18"/>
        </w:rPr>
        <w:t>形的角度</w:t>
      </w:r>
      <w:r w:rsidR="00575E1E" w:rsidRPr="008643D7">
        <w:rPr>
          <w:rFonts w:eastAsia="STXihei" w:cs="Arial" w:hint="eastAsia"/>
          <w:sz w:val="18"/>
          <w:lang w:eastAsia="zh-CN"/>
        </w:rPr>
        <w:t>意味这高低不同的传热单元数，</w:t>
      </w:r>
      <w:r w:rsidR="00F8265B" w:rsidRPr="008643D7">
        <w:rPr>
          <w:rFonts w:eastAsia="STXihei" w:cs="Arial"/>
          <w:sz w:val="18"/>
          <w:lang w:eastAsia="zh-CN"/>
        </w:rPr>
        <w:t>可</w:t>
      </w:r>
      <w:r w:rsidR="00575E1E" w:rsidRPr="008643D7">
        <w:rPr>
          <w:rFonts w:eastAsia="STXihei" w:cs="Arial" w:hint="eastAsia"/>
          <w:sz w:val="18"/>
          <w:lang w:eastAsia="zh-CN"/>
        </w:rPr>
        <w:t>视为影响流动状态的因素</w:t>
      </w:r>
      <w:r w:rsidRPr="008643D7">
        <w:rPr>
          <w:rFonts w:eastAsia="STXihei" w:cs="Arial"/>
          <w:sz w:val="18"/>
        </w:rPr>
        <w:t>。高</w:t>
      </w:r>
      <w:r w:rsidR="00161B40" w:rsidRPr="008643D7">
        <w:rPr>
          <w:rFonts w:eastAsia="STXihei" w:cs="Arial" w:hint="eastAsia"/>
          <w:sz w:val="18"/>
          <w:lang w:eastAsia="zh-CN"/>
        </w:rPr>
        <w:t>传热单元数</w:t>
      </w:r>
      <w:r w:rsidRPr="008643D7">
        <w:rPr>
          <w:rFonts w:eastAsia="STXihei" w:cs="Arial"/>
          <w:sz w:val="18"/>
        </w:rPr>
        <w:t>板上</w:t>
      </w:r>
      <w:r w:rsidR="00161B40" w:rsidRPr="008643D7">
        <w:rPr>
          <w:rFonts w:eastAsia="STXihei" w:cs="Arial" w:hint="eastAsia"/>
          <w:sz w:val="18"/>
          <w:lang w:eastAsia="zh-CN"/>
        </w:rPr>
        <w:t>为</w:t>
      </w:r>
      <w:r w:rsidRPr="008643D7">
        <w:rPr>
          <w:rFonts w:eastAsia="STXihei" w:cs="Arial"/>
          <w:sz w:val="18"/>
        </w:rPr>
        <w:t>钝角</w:t>
      </w:r>
      <w:r w:rsidR="00161B40" w:rsidRPr="008643D7">
        <w:rPr>
          <w:rFonts w:eastAsia="STXihei" w:cs="Arial" w:hint="eastAsia"/>
          <w:sz w:val="18"/>
          <w:lang w:eastAsia="zh-CN"/>
        </w:rPr>
        <w:t>波纹</w:t>
      </w:r>
      <w:r w:rsidRPr="008643D7">
        <w:rPr>
          <w:rFonts w:eastAsia="STXihei" w:cs="Arial"/>
          <w:sz w:val="18"/>
        </w:rPr>
        <w:t>，产生的流体阻力大。低</w:t>
      </w:r>
      <w:r w:rsidR="00161B40" w:rsidRPr="008643D7">
        <w:rPr>
          <w:rFonts w:eastAsia="STXihei" w:cs="Arial" w:hint="eastAsia"/>
          <w:sz w:val="18"/>
          <w:lang w:eastAsia="zh-CN"/>
        </w:rPr>
        <w:t>传热单元数</w:t>
      </w:r>
      <w:r w:rsidRPr="008643D7">
        <w:rPr>
          <w:rFonts w:eastAsia="STXihei" w:cs="Arial"/>
          <w:sz w:val="18"/>
        </w:rPr>
        <w:t>板上</w:t>
      </w:r>
      <w:r w:rsidR="00161B40" w:rsidRPr="008643D7">
        <w:rPr>
          <w:rFonts w:eastAsia="STXihei" w:cs="Arial" w:hint="eastAsia"/>
          <w:sz w:val="18"/>
          <w:lang w:eastAsia="zh-CN"/>
        </w:rPr>
        <w:t>为锐</w:t>
      </w:r>
      <w:r w:rsidR="00161B40" w:rsidRPr="008643D7">
        <w:rPr>
          <w:rFonts w:eastAsia="STXihei" w:cs="Arial"/>
          <w:sz w:val="18"/>
        </w:rPr>
        <w:t>角</w:t>
      </w:r>
      <w:r w:rsidR="00161B40" w:rsidRPr="008643D7">
        <w:rPr>
          <w:rFonts w:eastAsia="STXihei" w:cs="Arial" w:hint="eastAsia"/>
          <w:sz w:val="18"/>
          <w:lang w:eastAsia="zh-CN"/>
        </w:rPr>
        <w:t>波纹</w:t>
      </w:r>
      <w:r w:rsidRPr="008643D7">
        <w:rPr>
          <w:rFonts w:eastAsia="STXihei" w:cs="Arial"/>
          <w:sz w:val="18"/>
        </w:rPr>
        <w:t>，产生的流体阻力小。</w:t>
      </w:r>
      <w:r w:rsidR="00161B40" w:rsidRPr="008643D7">
        <w:rPr>
          <w:rFonts w:eastAsia="STXihei" w:cs="Arial" w:hint="eastAsia"/>
          <w:sz w:val="18"/>
          <w:lang w:eastAsia="zh-CN"/>
        </w:rPr>
        <w:t>除此以外我们还可以组合两种角度板型以处理一些粘性流体从而平衡优化合理的传热系数和压力降</w:t>
      </w:r>
      <w:r w:rsidRPr="008643D7">
        <w:rPr>
          <w:rFonts w:eastAsia="STXihei" w:cs="Arial"/>
          <w:sz w:val="18"/>
        </w:rPr>
        <w:t>。</w:t>
      </w:r>
    </w:p>
    <w:p w:rsidR="00A65708" w:rsidRPr="008643D7" w:rsidRDefault="00A65708" w:rsidP="00A65708">
      <w:pPr>
        <w:rPr>
          <w:rFonts w:eastAsia="STXihei" w:cs="Arial"/>
          <w:sz w:val="18"/>
          <w:szCs w:val="18"/>
        </w:rPr>
      </w:pPr>
    </w:p>
    <w:p w:rsidR="00A65708" w:rsidRPr="008643D7" w:rsidRDefault="00A65708" w:rsidP="00A65708">
      <w:pPr>
        <w:autoSpaceDE w:val="0"/>
        <w:autoSpaceDN w:val="0"/>
        <w:rPr>
          <w:rFonts w:eastAsia="STXihei" w:cs="Arial"/>
          <w:b/>
          <w:bCs/>
          <w:color w:val="0070C0"/>
          <w:sz w:val="24"/>
        </w:rPr>
      </w:pPr>
      <w:r w:rsidRPr="008643D7">
        <w:rPr>
          <w:rFonts w:eastAsia="STXihei" w:cs="Arial"/>
          <w:b/>
          <w:bCs/>
          <w:color w:val="0070C0"/>
          <w:sz w:val="24"/>
        </w:rPr>
        <w:t>AHRI</w:t>
      </w:r>
    </w:p>
    <w:p w:rsidR="00A65708" w:rsidRPr="008643D7" w:rsidRDefault="00A65708" w:rsidP="00A65708">
      <w:pPr>
        <w:autoSpaceDE w:val="0"/>
        <w:autoSpaceDN w:val="0"/>
        <w:rPr>
          <w:rFonts w:eastAsia="STXihei" w:cs="Arial"/>
          <w:color w:val="000000"/>
          <w:sz w:val="18"/>
        </w:rPr>
      </w:pPr>
      <w:r w:rsidRPr="008643D7">
        <w:rPr>
          <w:rFonts w:eastAsia="STXihei" w:cs="Arial"/>
          <w:color w:val="0070C0"/>
          <w:sz w:val="18"/>
        </w:rPr>
        <w:t xml:space="preserve">Alfa Laval takes pride in the quality of its designs. We are more conservative than most manufactures. In the mid-late 90's we became heavily involved in AHRI, which is a third-party certification of GPHEs. AHRI takes a manufacture's design software and tests a sampling of their GPHEs against the algorithms for heat transfer and differential pressure.  You pass if you are within 95% of the predicted heat load and 115% of the predicted differential pressure. Alfa Laval designs to zero tolerance - always. Many </w:t>
      </w:r>
      <w:proofErr w:type="spellStart"/>
      <w:r w:rsidRPr="008643D7">
        <w:rPr>
          <w:rFonts w:eastAsia="STXihei" w:cs="Arial"/>
          <w:color w:val="0070C0"/>
          <w:sz w:val="18"/>
        </w:rPr>
        <w:t>mfgs</w:t>
      </w:r>
      <w:proofErr w:type="spellEnd"/>
      <w:r w:rsidRPr="008643D7">
        <w:rPr>
          <w:rFonts w:eastAsia="STXihei" w:cs="Arial"/>
          <w:color w:val="0070C0"/>
          <w:sz w:val="18"/>
        </w:rPr>
        <w:t xml:space="preserve"> do not - they will take advantage of the tolerances that AHRI allows.  </w:t>
      </w:r>
      <w:r w:rsidRPr="008643D7">
        <w:rPr>
          <w:rFonts w:eastAsia="STXihei" w:cs="Arial"/>
          <w:b/>
          <w:bCs/>
          <w:color w:val="0070C0"/>
          <w:sz w:val="18"/>
        </w:rPr>
        <w:t xml:space="preserve">AHRI eliminates the games that </w:t>
      </w:r>
      <w:proofErr w:type="spellStart"/>
      <w:r w:rsidRPr="008643D7">
        <w:rPr>
          <w:rFonts w:eastAsia="STXihei" w:cs="Arial"/>
          <w:b/>
          <w:bCs/>
          <w:color w:val="0070C0"/>
          <w:sz w:val="18"/>
        </w:rPr>
        <w:t>mfgs</w:t>
      </w:r>
      <w:proofErr w:type="spellEnd"/>
      <w:r w:rsidRPr="008643D7">
        <w:rPr>
          <w:rFonts w:eastAsia="STXihei" w:cs="Arial"/>
          <w:b/>
          <w:bCs/>
          <w:color w:val="0070C0"/>
          <w:sz w:val="18"/>
        </w:rPr>
        <w:t xml:space="preserve"> play. </w:t>
      </w:r>
      <w:r w:rsidRPr="008643D7">
        <w:rPr>
          <w:rFonts w:eastAsia="STXihei" w:cs="Arial"/>
          <w:color w:val="0070C0"/>
          <w:sz w:val="18"/>
        </w:rPr>
        <w:t xml:space="preserve">We strongly recommend AHRI certification for Mission Critical designs. </w:t>
      </w:r>
      <w:r w:rsidRPr="008643D7">
        <w:rPr>
          <w:rFonts w:eastAsia="STXihei" w:cs="Arial"/>
          <w:color w:val="000000"/>
          <w:sz w:val="18"/>
        </w:rPr>
        <w:br/>
      </w:r>
      <w:r w:rsidRPr="008643D7">
        <w:rPr>
          <w:rFonts w:eastAsia="STXihei" w:cs="Arial"/>
          <w:color w:val="000000"/>
          <w:sz w:val="18"/>
        </w:rPr>
        <w:t>阿法拉伐以优异设计为荣。相比大多数制造商，我们更加保守。</w:t>
      </w:r>
      <w:r w:rsidRPr="008643D7">
        <w:rPr>
          <w:rFonts w:eastAsia="STXihei" w:cs="Arial"/>
          <w:color w:val="000000"/>
          <w:sz w:val="18"/>
        </w:rPr>
        <w:t>90</w:t>
      </w:r>
      <w:r w:rsidRPr="008643D7">
        <w:rPr>
          <w:rFonts w:eastAsia="STXihei" w:cs="Arial"/>
          <w:color w:val="000000"/>
          <w:sz w:val="18"/>
        </w:rPr>
        <w:t>年代中后期，我们开始大量使用</w:t>
      </w:r>
      <w:r w:rsidR="00161B40" w:rsidRPr="008643D7">
        <w:rPr>
          <w:rFonts w:eastAsia="STXihei" w:cs="Arial" w:hint="eastAsia"/>
          <w:color w:val="000000"/>
          <w:sz w:val="18"/>
          <w:lang w:eastAsia="zh-CN"/>
        </w:rPr>
        <w:t>板式换热器</w:t>
      </w:r>
      <w:r w:rsidRPr="008643D7">
        <w:rPr>
          <w:rFonts w:eastAsia="STXihei" w:cs="Arial"/>
          <w:color w:val="000000"/>
          <w:sz w:val="18"/>
        </w:rPr>
        <w:t>第三方认证</w:t>
      </w:r>
      <w:r w:rsidR="00161B40" w:rsidRPr="008643D7">
        <w:rPr>
          <w:rFonts w:eastAsia="STXihei" w:cs="Arial" w:hint="eastAsia"/>
          <w:color w:val="000000"/>
          <w:sz w:val="18"/>
          <w:lang w:eastAsia="zh-CN"/>
        </w:rPr>
        <w:t>即</w:t>
      </w:r>
      <w:r w:rsidRPr="008643D7">
        <w:rPr>
          <w:rFonts w:eastAsia="STXihei" w:cs="Arial"/>
          <w:color w:val="000000"/>
          <w:sz w:val="18"/>
        </w:rPr>
        <w:t>AHRI</w:t>
      </w:r>
      <w:r w:rsidR="00161B40" w:rsidRPr="008643D7">
        <w:rPr>
          <w:rFonts w:eastAsia="STXihei" w:cs="Arial" w:hint="eastAsia"/>
          <w:color w:val="000000"/>
          <w:sz w:val="18"/>
          <w:lang w:eastAsia="zh-CN"/>
        </w:rPr>
        <w:t>认证</w:t>
      </w:r>
      <w:r w:rsidRPr="008643D7">
        <w:rPr>
          <w:rFonts w:eastAsia="STXihei" w:cs="Arial"/>
          <w:color w:val="000000"/>
          <w:sz w:val="18"/>
        </w:rPr>
        <w:t>。</w:t>
      </w:r>
      <w:r w:rsidRPr="008643D7">
        <w:rPr>
          <w:rFonts w:eastAsia="STXihei" w:cs="Arial"/>
          <w:color w:val="000000"/>
          <w:sz w:val="18"/>
        </w:rPr>
        <w:t>AHRI</w:t>
      </w:r>
      <w:r w:rsidR="00161B40" w:rsidRPr="008643D7">
        <w:rPr>
          <w:rFonts w:eastAsia="STXihei" w:cs="Arial" w:hint="eastAsia"/>
          <w:color w:val="000000"/>
          <w:sz w:val="18"/>
          <w:lang w:eastAsia="zh-CN"/>
        </w:rPr>
        <w:t>备案</w:t>
      </w:r>
      <w:r w:rsidR="00897224" w:rsidRPr="008643D7">
        <w:rPr>
          <w:rFonts w:eastAsia="STXihei" w:cs="Arial"/>
          <w:color w:val="000000"/>
          <w:sz w:val="18"/>
        </w:rPr>
        <w:t>制造商</w:t>
      </w:r>
      <w:r w:rsidRPr="008643D7">
        <w:rPr>
          <w:rFonts w:eastAsia="STXihei" w:cs="Arial"/>
          <w:color w:val="000000"/>
          <w:sz w:val="18"/>
        </w:rPr>
        <w:t>设计软件，</w:t>
      </w:r>
      <w:r w:rsidR="006D0A29" w:rsidRPr="008643D7">
        <w:rPr>
          <w:rFonts w:eastAsia="STXihei" w:cs="Arial" w:hint="eastAsia"/>
          <w:color w:val="000000"/>
          <w:sz w:val="18"/>
          <w:lang w:eastAsia="zh-CN"/>
        </w:rPr>
        <w:t>并实验测试换热器样品的传热系数和压力降。验证</w:t>
      </w:r>
      <w:r w:rsidRPr="008643D7">
        <w:rPr>
          <w:rFonts w:eastAsia="STXihei" w:cs="Arial"/>
          <w:color w:val="000000"/>
          <w:sz w:val="18"/>
        </w:rPr>
        <w:t>结果</w:t>
      </w:r>
      <w:r w:rsidR="006D0A29" w:rsidRPr="008643D7">
        <w:rPr>
          <w:rFonts w:eastAsia="STXihei" w:cs="Arial" w:hint="eastAsia"/>
          <w:color w:val="000000"/>
          <w:sz w:val="18"/>
          <w:lang w:eastAsia="zh-CN"/>
        </w:rPr>
        <w:t>的允许偏差</w:t>
      </w:r>
      <w:r w:rsidRPr="008643D7">
        <w:rPr>
          <w:rFonts w:eastAsia="STXihei" w:cs="Arial"/>
          <w:color w:val="000000"/>
          <w:sz w:val="18"/>
        </w:rPr>
        <w:t>热负荷</w:t>
      </w:r>
      <w:r w:rsidR="006D0A29" w:rsidRPr="008643D7">
        <w:rPr>
          <w:rFonts w:eastAsia="STXihei" w:cs="Arial" w:hint="eastAsia"/>
          <w:color w:val="000000"/>
          <w:sz w:val="18"/>
          <w:lang w:eastAsia="zh-CN"/>
        </w:rPr>
        <w:t>在</w:t>
      </w:r>
      <w:r w:rsidRPr="008643D7">
        <w:rPr>
          <w:rFonts w:eastAsia="STXihei" w:cs="Arial"/>
          <w:color w:val="000000"/>
          <w:sz w:val="18"/>
        </w:rPr>
        <w:t>95%</w:t>
      </w:r>
      <w:r w:rsidRPr="008643D7">
        <w:rPr>
          <w:rFonts w:eastAsia="STXihei" w:cs="Arial"/>
          <w:color w:val="000000"/>
          <w:sz w:val="18"/>
        </w:rPr>
        <w:t>以内</w:t>
      </w:r>
      <w:r w:rsidR="006D0A29" w:rsidRPr="008643D7">
        <w:rPr>
          <w:rFonts w:eastAsia="STXihei" w:cs="Arial" w:hint="eastAsia"/>
          <w:color w:val="000000"/>
          <w:sz w:val="18"/>
          <w:lang w:eastAsia="zh-CN"/>
        </w:rPr>
        <w:t>和</w:t>
      </w:r>
      <w:r w:rsidRPr="008643D7">
        <w:rPr>
          <w:rFonts w:eastAsia="STXihei" w:cs="Arial"/>
          <w:color w:val="000000"/>
          <w:sz w:val="18"/>
        </w:rPr>
        <w:t>压</w:t>
      </w:r>
      <w:r w:rsidR="006D0A29" w:rsidRPr="008643D7">
        <w:rPr>
          <w:rFonts w:eastAsia="STXihei" w:cs="Arial" w:hint="eastAsia"/>
          <w:color w:val="000000"/>
          <w:sz w:val="18"/>
          <w:lang w:eastAsia="zh-CN"/>
        </w:rPr>
        <w:t>力降</w:t>
      </w:r>
      <w:r w:rsidRPr="008643D7">
        <w:rPr>
          <w:rFonts w:eastAsia="STXihei" w:cs="Arial"/>
          <w:color w:val="000000"/>
          <w:sz w:val="18"/>
        </w:rPr>
        <w:t>115%</w:t>
      </w:r>
      <w:r w:rsidRPr="008643D7">
        <w:rPr>
          <w:rFonts w:eastAsia="STXihei" w:cs="Arial"/>
          <w:color w:val="000000"/>
          <w:sz w:val="18"/>
        </w:rPr>
        <w:t>以内则</w:t>
      </w:r>
      <w:r w:rsidR="00897224" w:rsidRPr="008643D7">
        <w:rPr>
          <w:rFonts w:eastAsia="STXihei" w:cs="Arial"/>
          <w:color w:val="000000"/>
          <w:sz w:val="18"/>
          <w:lang w:eastAsia="zh-CN"/>
        </w:rPr>
        <w:t>为合格</w:t>
      </w:r>
      <w:r w:rsidRPr="008643D7">
        <w:rPr>
          <w:rFonts w:eastAsia="STXihei" w:cs="Arial"/>
          <w:color w:val="000000"/>
          <w:sz w:val="18"/>
        </w:rPr>
        <w:t>。阿法拉伐</w:t>
      </w:r>
      <w:r w:rsidR="00897224" w:rsidRPr="008643D7">
        <w:rPr>
          <w:rFonts w:eastAsia="STXihei" w:cs="Arial"/>
          <w:color w:val="000000"/>
          <w:sz w:val="18"/>
          <w:lang w:eastAsia="zh-CN"/>
        </w:rPr>
        <w:t>坚持</w:t>
      </w:r>
      <w:r w:rsidRPr="008643D7">
        <w:rPr>
          <w:rFonts w:eastAsia="STXihei" w:cs="Arial"/>
          <w:color w:val="000000"/>
          <w:sz w:val="18"/>
        </w:rPr>
        <w:t>零</w:t>
      </w:r>
      <w:r w:rsidR="006D0A29" w:rsidRPr="008643D7">
        <w:rPr>
          <w:rFonts w:eastAsia="STXihei" w:cs="Arial" w:hint="eastAsia"/>
          <w:color w:val="000000"/>
          <w:sz w:val="18"/>
          <w:lang w:eastAsia="zh-CN"/>
        </w:rPr>
        <w:t>偏</w:t>
      </w:r>
      <w:r w:rsidRPr="008643D7">
        <w:rPr>
          <w:rFonts w:eastAsia="STXihei" w:cs="Arial"/>
          <w:color w:val="000000"/>
          <w:sz w:val="18"/>
        </w:rPr>
        <w:t>差</w:t>
      </w:r>
      <w:r w:rsidR="00897224" w:rsidRPr="008643D7">
        <w:rPr>
          <w:rFonts w:eastAsia="STXihei" w:cs="Arial"/>
          <w:color w:val="000000"/>
          <w:sz w:val="18"/>
          <w:lang w:eastAsia="zh-CN"/>
        </w:rPr>
        <w:t>，</w:t>
      </w:r>
      <w:r w:rsidRPr="008643D7">
        <w:rPr>
          <w:rFonts w:eastAsia="STXihei" w:cs="Arial"/>
          <w:color w:val="000000"/>
          <w:sz w:val="18"/>
        </w:rPr>
        <w:t>而许多制造商则利用</w:t>
      </w:r>
      <w:r w:rsidRPr="008643D7">
        <w:rPr>
          <w:rFonts w:eastAsia="STXihei" w:cs="Arial"/>
          <w:color w:val="000000"/>
          <w:sz w:val="18"/>
        </w:rPr>
        <w:t>AHRI</w:t>
      </w:r>
      <w:r w:rsidR="00897224" w:rsidRPr="008643D7">
        <w:rPr>
          <w:rFonts w:eastAsia="STXihei" w:cs="Arial"/>
          <w:color w:val="000000"/>
          <w:sz w:val="18"/>
          <w:lang w:eastAsia="zh-CN"/>
        </w:rPr>
        <w:t>所</w:t>
      </w:r>
      <w:r w:rsidRPr="008643D7">
        <w:rPr>
          <w:rFonts w:eastAsia="STXihei" w:cs="Arial"/>
          <w:color w:val="000000"/>
          <w:sz w:val="18"/>
        </w:rPr>
        <w:t>允许的允</w:t>
      </w:r>
      <w:r w:rsidR="006D0A29" w:rsidRPr="008643D7">
        <w:rPr>
          <w:rFonts w:eastAsia="STXihei" w:cs="Arial" w:hint="eastAsia"/>
          <w:color w:val="000000"/>
          <w:sz w:val="18"/>
          <w:lang w:eastAsia="zh-CN"/>
        </w:rPr>
        <w:t>许偏</w:t>
      </w:r>
      <w:r w:rsidRPr="008643D7">
        <w:rPr>
          <w:rFonts w:eastAsia="STXihei" w:cs="Arial"/>
          <w:color w:val="000000"/>
          <w:sz w:val="18"/>
        </w:rPr>
        <w:t>差。</w:t>
      </w:r>
      <w:r w:rsidRPr="008643D7">
        <w:rPr>
          <w:rFonts w:eastAsia="STXihei" w:cs="Arial"/>
          <w:b/>
          <w:color w:val="000000"/>
          <w:sz w:val="18"/>
        </w:rPr>
        <w:t>AHRI</w:t>
      </w:r>
      <w:r w:rsidRPr="008643D7">
        <w:rPr>
          <w:rFonts w:eastAsia="STXihei" w:cs="Arial"/>
          <w:b/>
          <w:color w:val="000000"/>
          <w:sz w:val="18"/>
        </w:rPr>
        <w:t>终结了制造商</w:t>
      </w:r>
      <w:r w:rsidR="00897224" w:rsidRPr="008643D7">
        <w:rPr>
          <w:rFonts w:eastAsia="STXihei" w:cs="Arial"/>
          <w:b/>
          <w:color w:val="000000"/>
          <w:sz w:val="18"/>
          <w:lang w:eastAsia="zh-CN"/>
        </w:rPr>
        <w:t>可能的违规行为，因此</w:t>
      </w:r>
      <w:r w:rsidRPr="008643D7">
        <w:rPr>
          <w:rFonts w:eastAsia="STXihei" w:cs="Arial"/>
          <w:sz w:val="18"/>
        </w:rPr>
        <w:t>我们强烈建议对关键</w:t>
      </w:r>
      <w:r w:rsidR="006D0A29" w:rsidRPr="008643D7">
        <w:rPr>
          <w:rFonts w:eastAsia="STXihei" w:cs="Arial" w:hint="eastAsia"/>
          <w:sz w:val="18"/>
          <w:lang w:eastAsia="zh-CN"/>
        </w:rPr>
        <w:t>工况</w:t>
      </w:r>
      <w:r w:rsidRPr="008643D7">
        <w:rPr>
          <w:rFonts w:eastAsia="STXihei" w:cs="Arial"/>
          <w:sz w:val="18"/>
        </w:rPr>
        <w:t>设计进行</w:t>
      </w:r>
      <w:r w:rsidRPr="008643D7">
        <w:rPr>
          <w:rFonts w:eastAsia="STXihei" w:cs="Arial"/>
          <w:sz w:val="18"/>
        </w:rPr>
        <w:t>AHRI</w:t>
      </w:r>
      <w:r w:rsidRPr="008643D7">
        <w:rPr>
          <w:rFonts w:eastAsia="STXihei" w:cs="Arial"/>
          <w:sz w:val="18"/>
        </w:rPr>
        <w:t>认证。</w:t>
      </w:r>
    </w:p>
    <w:p w:rsidR="00A65708" w:rsidRPr="008643D7" w:rsidRDefault="00A65708" w:rsidP="00A65708">
      <w:pPr>
        <w:autoSpaceDE w:val="0"/>
        <w:autoSpaceDN w:val="0"/>
        <w:rPr>
          <w:rFonts w:eastAsia="STXihei" w:cs="Arial"/>
          <w:color w:val="000000"/>
          <w:sz w:val="20"/>
        </w:rPr>
      </w:pPr>
    </w:p>
    <w:p w:rsidR="00A65708" w:rsidRPr="008643D7" w:rsidRDefault="00A65708" w:rsidP="00A65708">
      <w:pPr>
        <w:rPr>
          <w:rFonts w:eastAsia="STXihei" w:cs="Arial"/>
          <w:b/>
          <w:bCs/>
          <w:sz w:val="20"/>
        </w:rPr>
      </w:pPr>
      <w:r w:rsidRPr="008643D7">
        <w:rPr>
          <w:rFonts w:eastAsia="STXihei" w:cs="Arial"/>
          <w:b/>
          <w:bCs/>
          <w:color w:val="0070C0"/>
          <w:sz w:val="20"/>
        </w:rPr>
        <w:t>Features and benefits</w:t>
      </w:r>
      <w:r w:rsidRPr="008643D7">
        <w:rPr>
          <w:rFonts w:eastAsia="STXihei" w:cs="Arial"/>
          <w:b/>
          <w:sz w:val="20"/>
        </w:rPr>
        <w:br/>
      </w:r>
      <w:r w:rsidRPr="008643D7">
        <w:rPr>
          <w:rFonts w:eastAsia="STXihei" w:cs="Arial"/>
          <w:b/>
          <w:sz w:val="20"/>
        </w:rPr>
        <w:t>特征和优点</w:t>
      </w:r>
    </w:p>
    <w:p w:rsidR="00A65708" w:rsidRPr="008643D7" w:rsidRDefault="00A65708" w:rsidP="00A65708">
      <w:pPr>
        <w:rPr>
          <w:rFonts w:eastAsia="STXihei" w:cs="Arial"/>
          <w:sz w:val="18"/>
          <w:szCs w:val="18"/>
        </w:rPr>
      </w:pPr>
      <w:r w:rsidRPr="008643D7">
        <w:rPr>
          <w:rFonts w:eastAsia="STXihei" w:cs="Arial"/>
          <w:color w:val="0070C0"/>
          <w:sz w:val="18"/>
          <w:szCs w:val="18"/>
        </w:rPr>
        <w:t>Many of the other changes that Alfa Laval has made allow the GPHE to be serviced more easily/effectively.    </w:t>
      </w:r>
      <w:r w:rsidRPr="008643D7">
        <w:rPr>
          <w:rFonts w:eastAsia="STXihei" w:cs="Arial"/>
          <w:sz w:val="18"/>
        </w:rPr>
        <w:br/>
      </w:r>
      <w:r w:rsidRPr="008643D7">
        <w:rPr>
          <w:rFonts w:eastAsia="STXihei" w:cs="Arial"/>
          <w:sz w:val="18"/>
        </w:rPr>
        <w:t>阿法拉伐做出的许多</w:t>
      </w:r>
      <w:r w:rsidR="002F6F05" w:rsidRPr="008643D7">
        <w:rPr>
          <w:rFonts w:eastAsia="STXihei" w:cs="Arial" w:hint="eastAsia"/>
          <w:sz w:val="18"/>
          <w:lang w:eastAsia="zh-CN"/>
        </w:rPr>
        <w:t>设计革新</w:t>
      </w:r>
      <w:r w:rsidRPr="008643D7">
        <w:rPr>
          <w:rFonts w:eastAsia="STXihei" w:cs="Arial"/>
          <w:sz w:val="18"/>
        </w:rPr>
        <w:t>使得</w:t>
      </w:r>
      <w:r w:rsidR="002F6F05" w:rsidRPr="008643D7">
        <w:rPr>
          <w:rFonts w:eastAsia="STXihei" w:cs="Arial" w:hint="eastAsia"/>
          <w:sz w:val="18"/>
          <w:lang w:eastAsia="zh-CN"/>
        </w:rPr>
        <w:t>板式换热器</w:t>
      </w:r>
      <w:r w:rsidRPr="008643D7">
        <w:rPr>
          <w:rFonts w:eastAsia="STXihei" w:cs="Arial"/>
          <w:sz w:val="18"/>
        </w:rPr>
        <w:t>的维修更加简单</w:t>
      </w:r>
      <w:r w:rsidRPr="008643D7">
        <w:rPr>
          <w:rFonts w:eastAsia="STXihei" w:cs="Arial"/>
          <w:sz w:val="18"/>
        </w:rPr>
        <w:t>/</w:t>
      </w:r>
      <w:r w:rsidRPr="008643D7">
        <w:rPr>
          <w:rFonts w:eastAsia="STXihei" w:cs="Arial"/>
          <w:sz w:val="18"/>
        </w:rPr>
        <w:t>高效。</w:t>
      </w:r>
    </w:p>
    <w:p w:rsidR="00A65708" w:rsidRPr="008643D7" w:rsidRDefault="009E4D3D" w:rsidP="00C05498">
      <w:pPr>
        <w:ind w:left="360" w:hanging="360"/>
        <w:rPr>
          <w:rFonts w:eastAsia="STXihei" w:cs="Arial"/>
          <w:sz w:val="18"/>
          <w:szCs w:val="18"/>
        </w:rPr>
      </w:pPr>
      <w:r w:rsidRPr="008643D7">
        <w:rPr>
          <w:rFonts w:ascii="Symbol" w:hAnsi="Symbol" w:cstheme="minorHAnsi"/>
          <w:color w:val="0070C0"/>
          <w:sz w:val="18"/>
          <w:szCs w:val="18"/>
        </w:rPr>
        <w:t></w:t>
      </w:r>
      <w:r w:rsidR="00C05498" w:rsidRPr="008643D7">
        <w:rPr>
          <w:rFonts w:eastAsia="STXihei" w:cs="Arial"/>
          <w:color w:val="0070C0"/>
          <w:sz w:val="18"/>
          <w:szCs w:val="18"/>
        </w:rPr>
        <w:t></w:t>
      </w:r>
      <w:r w:rsidR="00C05498" w:rsidRPr="008643D7">
        <w:rPr>
          <w:rFonts w:eastAsia="STXihei" w:cs="Arial"/>
          <w:color w:val="0070C0"/>
          <w:sz w:val="18"/>
          <w:szCs w:val="18"/>
        </w:rPr>
        <w:tab/>
      </w:r>
      <w:proofErr w:type="spellStart"/>
      <w:r w:rsidR="00A65708" w:rsidRPr="008643D7">
        <w:rPr>
          <w:rFonts w:eastAsia="STXihei" w:cs="Arial"/>
          <w:b/>
          <w:bCs/>
          <w:color w:val="0070C0"/>
          <w:sz w:val="18"/>
          <w:szCs w:val="18"/>
        </w:rPr>
        <w:t>ClipGrip</w:t>
      </w:r>
      <w:proofErr w:type="spellEnd"/>
      <w:r w:rsidR="00A65708" w:rsidRPr="008643D7">
        <w:rPr>
          <w:rFonts w:eastAsia="STXihei" w:cs="Arial"/>
          <w:b/>
          <w:bCs/>
          <w:color w:val="0070C0"/>
          <w:sz w:val="18"/>
          <w:szCs w:val="18"/>
        </w:rPr>
        <w:t xml:space="preserve"> gaskets</w:t>
      </w:r>
      <w:r w:rsidR="00A65708" w:rsidRPr="008643D7">
        <w:rPr>
          <w:rFonts w:eastAsia="STXihei" w:cs="Arial"/>
          <w:color w:val="0070C0"/>
          <w:sz w:val="18"/>
          <w:szCs w:val="18"/>
        </w:rPr>
        <w:t xml:space="preserve"> - the gaskets do not tangle as easily and are less cumbersome to install/replace</w:t>
      </w:r>
      <w:r w:rsidR="00C05498" w:rsidRPr="008643D7">
        <w:rPr>
          <w:rFonts w:eastAsia="STXihei" w:cs="Arial"/>
          <w:sz w:val="18"/>
        </w:rPr>
        <w:br/>
      </w:r>
      <w:proofErr w:type="spellStart"/>
      <w:r w:rsidR="00C05498" w:rsidRPr="008643D7">
        <w:rPr>
          <w:rFonts w:eastAsia="STXihei" w:cs="Arial"/>
          <w:b/>
          <w:sz w:val="18"/>
        </w:rPr>
        <w:t>ClipGrip</w:t>
      </w:r>
      <w:proofErr w:type="spellEnd"/>
      <w:r w:rsidR="00022FF2" w:rsidRPr="008643D7">
        <w:rPr>
          <w:rFonts w:eastAsia="STXihei" w:cs="Arial"/>
          <w:b/>
          <w:sz w:val="18"/>
        </w:rPr>
        <w:t>垫圈</w:t>
      </w:r>
      <w:r w:rsidR="00C05498" w:rsidRPr="008643D7">
        <w:rPr>
          <w:rFonts w:eastAsia="STXihei" w:cs="Arial"/>
          <w:sz w:val="18"/>
        </w:rPr>
        <w:t xml:space="preserve"> - </w:t>
      </w:r>
      <w:r w:rsidR="00022FF2" w:rsidRPr="008643D7">
        <w:rPr>
          <w:rFonts w:eastAsia="STXihei" w:cs="Arial"/>
          <w:sz w:val="18"/>
        </w:rPr>
        <w:t>垫圈</w:t>
      </w:r>
      <w:r w:rsidR="00C05498" w:rsidRPr="008643D7">
        <w:rPr>
          <w:rFonts w:eastAsia="STXihei" w:cs="Arial"/>
          <w:sz w:val="18"/>
        </w:rPr>
        <w:t>不易</w:t>
      </w:r>
      <w:r w:rsidR="00022FF2" w:rsidRPr="008643D7">
        <w:rPr>
          <w:rFonts w:eastAsia="STXihei" w:cs="Arial"/>
          <w:sz w:val="18"/>
          <w:lang w:eastAsia="zh-CN"/>
        </w:rPr>
        <w:t>缠</w:t>
      </w:r>
      <w:r w:rsidR="00C05498" w:rsidRPr="008643D7">
        <w:rPr>
          <w:rFonts w:eastAsia="STXihei" w:cs="Arial"/>
          <w:sz w:val="18"/>
        </w:rPr>
        <w:t>结，安装</w:t>
      </w:r>
      <w:r w:rsidR="00C05498" w:rsidRPr="008643D7">
        <w:rPr>
          <w:rFonts w:eastAsia="STXihei" w:cs="Arial"/>
          <w:sz w:val="18"/>
        </w:rPr>
        <w:t>/</w:t>
      </w:r>
      <w:r w:rsidR="00C05498" w:rsidRPr="008643D7">
        <w:rPr>
          <w:rFonts w:eastAsia="STXihei" w:cs="Arial"/>
          <w:sz w:val="18"/>
        </w:rPr>
        <w:t>更换更加简单</w:t>
      </w:r>
    </w:p>
    <w:p w:rsidR="00A65708" w:rsidRPr="008643D7" w:rsidRDefault="009E4D3D" w:rsidP="00C05498">
      <w:pPr>
        <w:ind w:left="360" w:hanging="360"/>
        <w:rPr>
          <w:rFonts w:eastAsia="STXihei" w:cs="Arial"/>
          <w:sz w:val="18"/>
          <w:szCs w:val="18"/>
        </w:rPr>
      </w:pPr>
      <w:r w:rsidRPr="008643D7">
        <w:rPr>
          <w:rFonts w:ascii="Symbol" w:hAnsi="Symbol" w:cstheme="minorHAnsi"/>
          <w:color w:val="0070C0"/>
          <w:sz w:val="18"/>
          <w:szCs w:val="18"/>
        </w:rPr>
        <w:t></w:t>
      </w:r>
      <w:r w:rsidR="00C05498" w:rsidRPr="008643D7">
        <w:rPr>
          <w:rFonts w:eastAsia="STXihei" w:cs="Arial"/>
          <w:color w:val="0070C0"/>
          <w:sz w:val="18"/>
          <w:szCs w:val="18"/>
        </w:rPr>
        <w:t></w:t>
      </w:r>
      <w:r w:rsidR="00C05498" w:rsidRPr="008643D7">
        <w:rPr>
          <w:rFonts w:eastAsia="STXihei" w:cs="Arial"/>
          <w:color w:val="0070C0"/>
          <w:sz w:val="18"/>
          <w:szCs w:val="18"/>
        </w:rPr>
        <w:tab/>
      </w:r>
      <w:r w:rsidR="00A65708" w:rsidRPr="008643D7">
        <w:rPr>
          <w:rFonts w:eastAsia="STXihei" w:cs="Arial"/>
          <w:b/>
          <w:bCs/>
          <w:color w:val="0070C0"/>
          <w:sz w:val="18"/>
          <w:szCs w:val="18"/>
        </w:rPr>
        <w:t>Swing feet</w:t>
      </w:r>
      <w:r w:rsidR="00A65708" w:rsidRPr="008643D7">
        <w:rPr>
          <w:rFonts w:eastAsia="STXihei" w:cs="Arial"/>
          <w:color w:val="0070C0"/>
          <w:sz w:val="18"/>
          <w:szCs w:val="18"/>
        </w:rPr>
        <w:t xml:space="preserve"> - simpler to pull PHE and less prone to jamming -</w:t>
      </w:r>
      <w:r w:rsidR="00A65708" w:rsidRPr="008643D7">
        <w:rPr>
          <w:rFonts w:eastAsia="STXihei" w:cs="Arial"/>
          <w:sz w:val="18"/>
          <w:szCs w:val="18"/>
        </w:rPr>
        <w:t xml:space="preserve"> </w:t>
      </w:r>
      <w:hyperlink r:id="rId9" w:history="1">
        <w:r w:rsidR="00A65708" w:rsidRPr="008643D7">
          <w:rPr>
            <w:rStyle w:val="Hyperlink"/>
            <w:rFonts w:eastAsia="STXihei" w:cs="Arial"/>
            <w:color w:val="0563C1"/>
            <w:sz w:val="18"/>
            <w:szCs w:val="18"/>
          </w:rPr>
          <w:t>https://www.youtube.com/watch?v=sKDDeLQz9FI</w:t>
        </w:r>
      </w:hyperlink>
      <w:r w:rsidR="00C05498" w:rsidRPr="008643D7">
        <w:rPr>
          <w:rFonts w:eastAsia="STXihei" w:cs="Arial"/>
          <w:sz w:val="18"/>
        </w:rPr>
        <w:br/>
      </w:r>
      <w:r w:rsidR="00022FF2" w:rsidRPr="008643D7">
        <w:rPr>
          <w:rFonts w:eastAsia="STXihei" w:cs="Arial"/>
          <w:b/>
          <w:sz w:val="18"/>
          <w:lang w:eastAsia="zh-CN"/>
        </w:rPr>
        <w:t>旋转</w:t>
      </w:r>
      <w:r w:rsidR="002F6F05" w:rsidRPr="008643D7">
        <w:rPr>
          <w:rFonts w:eastAsia="STXihei" w:cs="Arial" w:hint="eastAsia"/>
          <w:b/>
          <w:sz w:val="18"/>
          <w:lang w:eastAsia="zh-CN"/>
        </w:rPr>
        <w:t>地</w:t>
      </w:r>
      <w:r w:rsidR="00C05498" w:rsidRPr="008643D7">
        <w:rPr>
          <w:rFonts w:eastAsia="STXihei" w:cs="Arial"/>
          <w:b/>
          <w:sz w:val="18"/>
        </w:rPr>
        <w:t>脚</w:t>
      </w:r>
      <w:r w:rsidR="00C05498" w:rsidRPr="008643D7">
        <w:rPr>
          <w:rFonts w:eastAsia="STXihei" w:cs="Arial"/>
          <w:b/>
          <w:sz w:val="18"/>
        </w:rPr>
        <w:t xml:space="preserve"> </w:t>
      </w:r>
      <w:r w:rsidR="00C05498" w:rsidRPr="008643D7">
        <w:rPr>
          <w:rFonts w:eastAsia="STXihei" w:cs="Arial"/>
          <w:sz w:val="18"/>
        </w:rPr>
        <w:t xml:space="preserve">- </w:t>
      </w:r>
      <w:r w:rsidR="00C05498" w:rsidRPr="008643D7">
        <w:rPr>
          <w:rFonts w:eastAsia="STXihei" w:cs="Arial"/>
          <w:sz w:val="18"/>
        </w:rPr>
        <w:t>更容易</w:t>
      </w:r>
      <w:r w:rsidR="002F6F05" w:rsidRPr="008643D7">
        <w:rPr>
          <w:rFonts w:eastAsia="STXihei" w:cs="Arial" w:hint="eastAsia"/>
          <w:sz w:val="18"/>
          <w:lang w:eastAsia="zh-CN"/>
        </w:rPr>
        <w:t>移</w:t>
      </w:r>
      <w:r w:rsidR="00C05498" w:rsidRPr="008643D7">
        <w:rPr>
          <w:rFonts w:eastAsia="STXihei" w:cs="Arial"/>
          <w:sz w:val="18"/>
        </w:rPr>
        <w:t>动板式换热器</w:t>
      </w:r>
      <w:r w:rsidR="002F6F05" w:rsidRPr="008643D7">
        <w:rPr>
          <w:rFonts w:eastAsia="STXihei" w:cs="Arial" w:hint="eastAsia"/>
          <w:sz w:val="18"/>
          <w:lang w:eastAsia="zh-CN"/>
        </w:rPr>
        <w:t>端板</w:t>
      </w:r>
      <w:r w:rsidR="00C05498" w:rsidRPr="008643D7">
        <w:rPr>
          <w:rFonts w:eastAsia="STXihei" w:cs="Arial"/>
          <w:sz w:val="18"/>
        </w:rPr>
        <w:t>，不易卡住</w:t>
      </w:r>
      <w:r w:rsidR="00C05498" w:rsidRPr="008643D7">
        <w:rPr>
          <w:rFonts w:eastAsia="STXihei" w:cs="Arial"/>
          <w:sz w:val="18"/>
        </w:rPr>
        <w:t xml:space="preserve"> - </w:t>
      </w:r>
      <w:hyperlink r:id="rId10" w:history="1">
        <w:r w:rsidR="00C05498" w:rsidRPr="008643D7">
          <w:rPr>
            <w:rStyle w:val="Hyperlink"/>
            <w:rFonts w:eastAsia="STXihei" w:cs="Arial"/>
            <w:color w:val="0563C1"/>
            <w:sz w:val="18"/>
            <w:szCs w:val="18"/>
          </w:rPr>
          <w:t>https://www.youtube.com/watch?v=sKDDeLQz9FI</w:t>
        </w:r>
      </w:hyperlink>
    </w:p>
    <w:p w:rsidR="00A65708" w:rsidRPr="008643D7" w:rsidRDefault="009E4D3D" w:rsidP="00C05498">
      <w:pPr>
        <w:ind w:left="360" w:hanging="360"/>
        <w:rPr>
          <w:rFonts w:eastAsia="STXihei" w:cs="Arial"/>
          <w:sz w:val="18"/>
          <w:szCs w:val="18"/>
        </w:rPr>
      </w:pPr>
      <w:r w:rsidRPr="008643D7">
        <w:rPr>
          <w:rFonts w:ascii="Symbol" w:hAnsi="Symbol" w:cstheme="minorHAnsi"/>
          <w:color w:val="0070C0"/>
          <w:sz w:val="18"/>
          <w:szCs w:val="18"/>
        </w:rPr>
        <w:lastRenderedPageBreak/>
        <w:t></w:t>
      </w:r>
      <w:r w:rsidR="00C05498" w:rsidRPr="008643D7">
        <w:rPr>
          <w:rFonts w:eastAsia="STXihei" w:cs="Arial"/>
          <w:color w:val="0070C0"/>
          <w:sz w:val="18"/>
          <w:szCs w:val="18"/>
        </w:rPr>
        <w:t></w:t>
      </w:r>
      <w:r w:rsidR="00C05498" w:rsidRPr="008643D7">
        <w:rPr>
          <w:rFonts w:eastAsia="STXihei" w:cs="Arial"/>
          <w:color w:val="0070C0"/>
          <w:sz w:val="18"/>
          <w:szCs w:val="18"/>
        </w:rPr>
        <w:tab/>
      </w:r>
      <w:r w:rsidR="00A65708" w:rsidRPr="008643D7">
        <w:rPr>
          <w:rFonts w:eastAsia="STXihei" w:cs="Arial"/>
          <w:b/>
          <w:bCs/>
          <w:color w:val="0070C0"/>
          <w:sz w:val="18"/>
          <w:szCs w:val="18"/>
        </w:rPr>
        <w:t>Roller bar on the pressure plate</w:t>
      </w:r>
      <w:r w:rsidR="00A65708" w:rsidRPr="008643D7">
        <w:rPr>
          <w:rFonts w:eastAsia="STXihei" w:cs="Arial"/>
          <w:color w:val="0070C0"/>
          <w:sz w:val="18"/>
          <w:szCs w:val="18"/>
        </w:rPr>
        <w:t xml:space="preserve"> </w:t>
      </w:r>
      <w:r w:rsidR="00A65708" w:rsidRPr="008643D7">
        <w:rPr>
          <w:rFonts w:eastAsia="STXihei" w:cs="Arial"/>
          <w:sz w:val="18"/>
          <w:szCs w:val="18"/>
        </w:rPr>
        <w:t xml:space="preserve">- </w:t>
      </w:r>
      <w:hyperlink r:id="rId11" w:history="1">
        <w:r w:rsidR="00A65708" w:rsidRPr="008643D7">
          <w:rPr>
            <w:rStyle w:val="Hyperlink"/>
            <w:rFonts w:eastAsia="STXihei" w:cs="Arial"/>
            <w:color w:val="0563C1"/>
            <w:sz w:val="18"/>
            <w:szCs w:val="18"/>
          </w:rPr>
          <w:t>https://www.youtube.com/watch?v=qTG3sfsGOUw</w:t>
        </w:r>
      </w:hyperlink>
      <w:r w:rsidR="00C05498" w:rsidRPr="008643D7">
        <w:rPr>
          <w:rFonts w:eastAsia="STXihei" w:cs="Arial"/>
          <w:sz w:val="18"/>
        </w:rPr>
        <w:br/>
      </w:r>
      <w:r w:rsidR="00C05498" w:rsidRPr="008643D7">
        <w:rPr>
          <w:rFonts w:eastAsia="STXihei" w:cs="Arial"/>
          <w:b/>
          <w:sz w:val="18"/>
        </w:rPr>
        <w:t>压</w:t>
      </w:r>
      <w:r w:rsidR="002F6F05" w:rsidRPr="008643D7">
        <w:rPr>
          <w:rFonts w:eastAsia="STXihei" w:cs="Arial" w:hint="eastAsia"/>
          <w:b/>
          <w:sz w:val="18"/>
          <w:lang w:eastAsia="zh-CN"/>
        </w:rPr>
        <w:t>紧</w:t>
      </w:r>
      <w:r w:rsidR="00C05498" w:rsidRPr="008643D7">
        <w:rPr>
          <w:rFonts w:eastAsia="STXihei" w:cs="Arial"/>
          <w:b/>
          <w:sz w:val="18"/>
        </w:rPr>
        <w:t>板上的</w:t>
      </w:r>
      <w:r w:rsidR="002F6F05" w:rsidRPr="008643D7">
        <w:rPr>
          <w:rFonts w:eastAsia="STXihei" w:cs="Arial" w:hint="eastAsia"/>
          <w:b/>
          <w:sz w:val="18"/>
          <w:lang w:eastAsia="zh-CN"/>
        </w:rPr>
        <w:t>滑动滚轴</w:t>
      </w:r>
      <w:r w:rsidR="00C05498" w:rsidRPr="008643D7">
        <w:rPr>
          <w:rFonts w:eastAsia="STXihei" w:cs="Arial"/>
          <w:b/>
          <w:sz w:val="18"/>
        </w:rPr>
        <w:t xml:space="preserve"> </w:t>
      </w:r>
      <w:r w:rsidR="00C05498" w:rsidRPr="008643D7">
        <w:rPr>
          <w:rFonts w:eastAsia="STXihei" w:cs="Arial"/>
          <w:sz w:val="18"/>
        </w:rPr>
        <w:t xml:space="preserve">- </w:t>
      </w:r>
      <w:hyperlink r:id="rId12" w:history="1">
        <w:r w:rsidR="00C05498" w:rsidRPr="008643D7">
          <w:rPr>
            <w:rStyle w:val="Hyperlink"/>
            <w:rFonts w:eastAsia="STXihei" w:cs="Arial"/>
            <w:color w:val="0563C1"/>
            <w:sz w:val="18"/>
            <w:szCs w:val="18"/>
          </w:rPr>
          <w:t>https://www.youtube.com/watch?v=qTG3sfsGOUw</w:t>
        </w:r>
      </w:hyperlink>
    </w:p>
    <w:p w:rsidR="00A65708" w:rsidRPr="008643D7" w:rsidRDefault="009E4D3D" w:rsidP="00C05498">
      <w:pPr>
        <w:ind w:left="360" w:hanging="360"/>
        <w:rPr>
          <w:rFonts w:eastAsia="STXihei" w:cs="Arial"/>
          <w:sz w:val="18"/>
          <w:szCs w:val="18"/>
        </w:rPr>
      </w:pPr>
      <w:r w:rsidRPr="008643D7">
        <w:rPr>
          <w:rFonts w:ascii="Symbol" w:hAnsi="Symbol" w:cstheme="minorHAnsi"/>
          <w:color w:val="0070C0"/>
          <w:sz w:val="18"/>
          <w:szCs w:val="18"/>
        </w:rPr>
        <w:t></w:t>
      </w:r>
      <w:r w:rsidR="00C05498" w:rsidRPr="008643D7">
        <w:rPr>
          <w:rFonts w:eastAsia="STXihei" w:cs="Arial"/>
          <w:color w:val="0070C0"/>
          <w:sz w:val="18"/>
          <w:szCs w:val="18"/>
        </w:rPr>
        <w:t></w:t>
      </w:r>
      <w:r w:rsidR="00C05498" w:rsidRPr="008643D7">
        <w:rPr>
          <w:rFonts w:eastAsia="STXihei" w:cs="Arial"/>
          <w:color w:val="0070C0"/>
          <w:sz w:val="18"/>
          <w:szCs w:val="18"/>
        </w:rPr>
        <w:tab/>
      </w:r>
      <w:r w:rsidR="00A65708" w:rsidRPr="008643D7">
        <w:rPr>
          <w:rFonts w:eastAsia="STXihei" w:cs="Arial"/>
          <w:b/>
          <w:bCs/>
          <w:color w:val="0070C0"/>
          <w:sz w:val="18"/>
          <w:szCs w:val="18"/>
        </w:rPr>
        <w:t>Five-point alignment system</w:t>
      </w:r>
      <w:r w:rsidR="00A65708" w:rsidRPr="008643D7">
        <w:rPr>
          <w:rFonts w:eastAsia="STXihei" w:cs="Arial"/>
          <w:color w:val="0070C0"/>
          <w:sz w:val="18"/>
          <w:szCs w:val="18"/>
        </w:rPr>
        <w:t xml:space="preserve"> - </w:t>
      </w:r>
      <w:hyperlink r:id="rId13" w:history="1">
        <w:r w:rsidR="00A65708" w:rsidRPr="008643D7">
          <w:rPr>
            <w:rStyle w:val="Hyperlink"/>
            <w:rFonts w:eastAsia="STXihei" w:cs="Arial"/>
            <w:color w:val="0070C0"/>
            <w:sz w:val="18"/>
            <w:szCs w:val="18"/>
          </w:rPr>
          <w:t>https://www.youtube.com/watch?v=SPJvl4A0xFQ</w:t>
        </w:r>
      </w:hyperlink>
      <w:r w:rsidR="00C05498" w:rsidRPr="008643D7">
        <w:rPr>
          <w:rFonts w:eastAsia="STXihei" w:cs="Arial"/>
          <w:sz w:val="18"/>
        </w:rPr>
        <w:br/>
      </w:r>
      <w:r w:rsidR="00C05498" w:rsidRPr="008643D7">
        <w:rPr>
          <w:rFonts w:eastAsia="STXihei" w:cs="Arial"/>
          <w:b/>
          <w:sz w:val="18"/>
        </w:rPr>
        <w:t>五点</w:t>
      </w:r>
      <w:r w:rsidR="002F6F05" w:rsidRPr="008643D7">
        <w:rPr>
          <w:rFonts w:eastAsia="STXihei" w:cs="Arial" w:hint="eastAsia"/>
          <w:b/>
          <w:sz w:val="18"/>
          <w:lang w:eastAsia="zh-CN"/>
        </w:rPr>
        <w:t>定位</w:t>
      </w:r>
      <w:r w:rsidR="00C05498" w:rsidRPr="008643D7">
        <w:rPr>
          <w:rFonts w:eastAsia="STXihei" w:cs="Arial"/>
          <w:b/>
          <w:sz w:val="18"/>
        </w:rPr>
        <w:t>系统</w:t>
      </w:r>
      <w:r w:rsidR="00C05498" w:rsidRPr="008643D7">
        <w:rPr>
          <w:rFonts w:eastAsia="STXihei" w:cs="Arial"/>
          <w:sz w:val="18"/>
        </w:rPr>
        <w:t xml:space="preserve"> - </w:t>
      </w:r>
      <w:hyperlink r:id="rId14" w:history="1">
        <w:r w:rsidR="00C05498" w:rsidRPr="008643D7">
          <w:rPr>
            <w:rStyle w:val="Hyperlink"/>
            <w:rFonts w:eastAsia="STXihei" w:cs="Arial"/>
            <w:color w:val="0563C1"/>
            <w:sz w:val="18"/>
            <w:szCs w:val="18"/>
          </w:rPr>
          <w:t>https://www.youtube.com/watch?v=SPJvl4A0xFQ</w:t>
        </w:r>
      </w:hyperlink>
    </w:p>
    <w:p w:rsidR="00A65708" w:rsidRPr="008643D7" w:rsidRDefault="009E4D3D" w:rsidP="00C05498">
      <w:pPr>
        <w:ind w:left="360" w:hanging="360"/>
        <w:rPr>
          <w:rFonts w:eastAsia="STXihei" w:cs="Arial"/>
          <w:sz w:val="18"/>
          <w:szCs w:val="18"/>
        </w:rPr>
      </w:pPr>
      <w:r w:rsidRPr="008643D7">
        <w:rPr>
          <w:rFonts w:ascii="Symbol" w:hAnsi="Symbol" w:cstheme="minorHAnsi"/>
          <w:color w:val="0070C0"/>
          <w:sz w:val="18"/>
          <w:szCs w:val="18"/>
        </w:rPr>
        <w:t></w:t>
      </w:r>
      <w:r w:rsidR="00C05498" w:rsidRPr="008643D7">
        <w:rPr>
          <w:rFonts w:eastAsia="STXihei" w:cs="Arial"/>
          <w:color w:val="0070C0"/>
          <w:sz w:val="18"/>
          <w:szCs w:val="18"/>
        </w:rPr>
        <w:t></w:t>
      </w:r>
      <w:r w:rsidR="00C05498" w:rsidRPr="008643D7">
        <w:rPr>
          <w:rFonts w:eastAsia="STXihei" w:cs="Arial"/>
          <w:color w:val="0070C0"/>
          <w:sz w:val="18"/>
          <w:szCs w:val="18"/>
        </w:rPr>
        <w:tab/>
      </w:r>
      <w:r w:rsidR="00A65708" w:rsidRPr="008643D7">
        <w:rPr>
          <w:rFonts w:eastAsia="STXihei" w:cs="Arial"/>
          <w:b/>
          <w:bCs/>
          <w:color w:val="0070C0"/>
          <w:sz w:val="18"/>
          <w:szCs w:val="18"/>
        </w:rPr>
        <w:t>Bearing boxes on tightening bolts</w:t>
      </w:r>
      <w:r w:rsidR="00A65708" w:rsidRPr="008643D7">
        <w:rPr>
          <w:rFonts w:eastAsia="STXihei" w:cs="Arial"/>
          <w:color w:val="0070C0"/>
          <w:sz w:val="18"/>
          <w:szCs w:val="18"/>
        </w:rPr>
        <w:t xml:space="preserve"> -</w:t>
      </w:r>
      <w:r w:rsidR="00A65708" w:rsidRPr="008643D7">
        <w:rPr>
          <w:rFonts w:eastAsia="STXihei" w:cs="Arial"/>
          <w:sz w:val="18"/>
          <w:szCs w:val="18"/>
        </w:rPr>
        <w:t xml:space="preserve"> </w:t>
      </w:r>
      <w:hyperlink r:id="rId15" w:history="1">
        <w:r w:rsidR="00A65708" w:rsidRPr="008643D7">
          <w:rPr>
            <w:rStyle w:val="Hyperlink"/>
            <w:rFonts w:eastAsia="STXihei" w:cs="Arial"/>
            <w:color w:val="0563C1"/>
            <w:sz w:val="18"/>
            <w:szCs w:val="18"/>
          </w:rPr>
          <w:t>https://www.youtube.com/watch?v=xiDKpU72TMY</w:t>
        </w:r>
      </w:hyperlink>
      <w:r w:rsidR="00C05498" w:rsidRPr="008643D7">
        <w:rPr>
          <w:rFonts w:eastAsia="STXihei" w:cs="Arial"/>
          <w:sz w:val="18"/>
        </w:rPr>
        <w:br/>
      </w:r>
      <w:r w:rsidR="00E41A73" w:rsidRPr="008643D7">
        <w:rPr>
          <w:rFonts w:eastAsia="STXihei" w:cs="Arial" w:hint="eastAsia"/>
          <w:b/>
          <w:sz w:val="18"/>
          <w:lang w:eastAsia="zh-CN"/>
        </w:rPr>
        <w:t>夹紧</w:t>
      </w:r>
      <w:r w:rsidR="00C05498" w:rsidRPr="008643D7">
        <w:rPr>
          <w:rFonts w:eastAsia="STXihei" w:cs="Arial"/>
          <w:b/>
          <w:sz w:val="18"/>
        </w:rPr>
        <w:t>螺栓上的轴承</w:t>
      </w:r>
      <w:r w:rsidR="00E41A73" w:rsidRPr="008643D7">
        <w:rPr>
          <w:rFonts w:eastAsia="STXihei" w:cs="Arial" w:hint="eastAsia"/>
          <w:b/>
          <w:sz w:val="18"/>
          <w:lang w:eastAsia="zh-CN"/>
        </w:rPr>
        <w:t>盒</w:t>
      </w:r>
      <w:r w:rsidR="00C05498" w:rsidRPr="008643D7">
        <w:rPr>
          <w:rFonts w:eastAsia="STXihei" w:cs="Arial"/>
          <w:sz w:val="18"/>
        </w:rPr>
        <w:t xml:space="preserve"> - </w:t>
      </w:r>
      <w:hyperlink r:id="rId16" w:history="1">
        <w:r w:rsidR="00C05498" w:rsidRPr="008643D7">
          <w:rPr>
            <w:rStyle w:val="Hyperlink"/>
            <w:rFonts w:eastAsia="STXihei" w:cs="Arial"/>
            <w:color w:val="0563C1"/>
            <w:sz w:val="18"/>
            <w:szCs w:val="18"/>
          </w:rPr>
          <w:t>https://www.youtube.com/watch?v=xiDKpU72TMY</w:t>
        </w:r>
      </w:hyperlink>
    </w:p>
    <w:p w:rsidR="00A65708" w:rsidRPr="008643D7" w:rsidRDefault="00A65708" w:rsidP="00A65708">
      <w:pPr>
        <w:rPr>
          <w:rFonts w:eastAsia="STXihei" w:cs="Arial"/>
          <w:sz w:val="20"/>
        </w:rPr>
      </w:pPr>
    </w:p>
    <w:p w:rsidR="00A65708" w:rsidRPr="008643D7" w:rsidRDefault="00A65708" w:rsidP="00A65708">
      <w:pPr>
        <w:rPr>
          <w:rFonts w:eastAsia="STXihei" w:cs="Arial"/>
          <w:b/>
          <w:bCs/>
          <w:sz w:val="20"/>
        </w:rPr>
      </w:pPr>
      <w:r w:rsidRPr="008643D7">
        <w:rPr>
          <w:rFonts w:eastAsia="STXihei" w:cs="Arial"/>
          <w:b/>
          <w:bCs/>
          <w:color w:val="0070C0"/>
          <w:sz w:val="20"/>
        </w:rPr>
        <w:t>Optional features</w:t>
      </w:r>
      <w:r w:rsidRPr="008643D7">
        <w:rPr>
          <w:rFonts w:eastAsia="STXihei" w:cs="Arial"/>
          <w:b/>
          <w:sz w:val="20"/>
        </w:rPr>
        <w:br/>
      </w:r>
      <w:r w:rsidRPr="008643D7">
        <w:rPr>
          <w:rFonts w:eastAsia="STXihei" w:cs="Arial"/>
          <w:b/>
          <w:sz w:val="20"/>
        </w:rPr>
        <w:t>选配件</w:t>
      </w:r>
    </w:p>
    <w:p w:rsidR="00A65708" w:rsidRPr="008643D7" w:rsidRDefault="009E4D3D" w:rsidP="00C05498">
      <w:pPr>
        <w:ind w:left="360" w:hanging="360"/>
        <w:rPr>
          <w:rFonts w:eastAsia="STXihei" w:cs="Arial"/>
          <w:sz w:val="18"/>
        </w:rPr>
      </w:pPr>
      <w:r w:rsidRPr="008643D7">
        <w:rPr>
          <w:rFonts w:ascii="Symbol" w:hAnsi="Symbol" w:cstheme="minorHAnsi"/>
          <w:color w:val="0070C0"/>
          <w:sz w:val="18"/>
          <w:szCs w:val="18"/>
        </w:rPr>
        <w:t></w:t>
      </w:r>
      <w:r w:rsidR="00C05498" w:rsidRPr="008643D7">
        <w:rPr>
          <w:rFonts w:eastAsia="STXihei" w:cs="Arial"/>
          <w:color w:val="0070C0"/>
          <w:sz w:val="18"/>
        </w:rPr>
        <w:t></w:t>
      </w:r>
      <w:r w:rsidR="00C05498" w:rsidRPr="008643D7">
        <w:rPr>
          <w:rFonts w:eastAsia="STXihei" w:cs="Arial"/>
          <w:color w:val="0070C0"/>
          <w:sz w:val="18"/>
        </w:rPr>
        <w:tab/>
      </w:r>
      <w:r w:rsidR="00A65708" w:rsidRPr="008643D7">
        <w:rPr>
          <w:rFonts w:eastAsia="STXihei" w:cs="Arial"/>
          <w:b/>
          <w:bCs/>
          <w:color w:val="0070C0"/>
          <w:sz w:val="18"/>
        </w:rPr>
        <w:t>Insulation</w:t>
      </w:r>
      <w:r w:rsidR="00A65708" w:rsidRPr="008643D7">
        <w:rPr>
          <w:rFonts w:eastAsia="STXihei" w:cs="Arial"/>
          <w:color w:val="0070C0"/>
          <w:sz w:val="18"/>
        </w:rPr>
        <w:t xml:space="preserve"> to reduce condensation on the exterior of the unit.</w:t>
      </w:r>
      <w:r w:rsidR="00C05498" w:rsidRPr="008643D7">
        <w:rPr>
          <w:rFonts w:eastAsia="STXihei" w:cs="Arial"/>
          <w:sz w:val="18"/>
        </w:rPr>
        <w:br/>
      </w:r>
      <w:r w:rsidR="000C7B81" w:rsidRPr="008643D7">
        <w:rPr>
          <w:rFonts w:eastAsia="STXihei" w:cs="Arial" w:hint="eastAsia"/>
          <w:b/>
          <w:sz w:val="18"/>
          <w:lang w:eastAsia="zh-CN"/>
        </w:rPr>
        <w:t>保温</w:t>
      </w:r>
      <w:r w:rsidR="00C05498" w:rsidRPr="008643D7">
        <w:rPr>
          <w:rFonts w:eastAsia="STXihei" w:cs="Arial"/>
          <w:b/>
          <w:sz w:val="18"/>
        </w:rPr>
        <w:t>材料</w:t>
      </w:r>
      <w:r w:rsidR="00C05498" w:rsidRPr="008643D7">
        <w:rPr>
          <w:rFonts w:eastAsia="STXihei" w:cs="Arial"/>
          <w:sz w:val="18"/>
        </w:rPr>
        <w:t>，以减少机组外部冷凝。</w:t>
      </w:r>
    </w:p>
    <w:p w:rsidR="00A65708" w:rsidRPr="008643D7" w:rsidRDefault="009E4D3D" w:rsidP="00C05498">
      <w:pPr>
        <w:ind w:left="360" w:hanging="360"/>
        <w:rPr>
          <w:rFonts w:eastAsia="STXihei" w:cs="Arial"/>
          <w:sz w:val="18"/>
        </w:rPr>
      </w:pPr>
      <w:r w:rsidRPr="008643D7">
        <w:rPr>
          <w:rFonts w:ascii="Symbol" w:hAnsi="Symbol" w:cstheme="minorHAnsi"/>
          <w:color w:val="0070C0"/>
          <w:sz w:val="18"/>
          <w:szCs w:val="18"/>
        </w:rPr>
        <w:t></w:t>
      </w:r>
      <w:r w:rsidR="00C05498" w:rsidRPr="008643D7">
        <w:rPr>
          <w:rFonts w:eastAsia="STXihei" w:cs="Arial"/>
          <w:color w:val="0070C0"/>
          <w:sz w:val="18"/>
        </w:rPr>
        <w:t></w:t>
      </w:r>
      <w:r w:rsidR="00C05498" w:rsidRPr="008643D7">
        <w:rPr>
          <w:rFonts w:eastAsia="STXihei" w:cs="Arial"/>
          <w:color w:val="0070C0"/>
          <w:sz w:val="18"/>
        </w:rPr>
        <w:tab/>
      </w:r>
      <w:r w:rsidR="00A65708" w:rsidRPr="008643D7">
        <w:rPr>
          <w:rFonts w:eastAsia="STXihei" w:cs="Arial"/>
          <w:b/>
          <w:bCs/>
          <w:color w:val="0070C0"/>
          <w:sz w:val="18"/>
        </w:rPr>
        <w:t>Port filter</w:t>
      </w:r>
      <w:r w:rsidR="00A65708" w:rsidRPr="008643D7">
        <w:rPr>
          <w:rFonts w:eastAsia="STXihei" w:cs="Arial"/>
          <w:color w:val="0070C0"/>
          <w:sz w:val="18"/>
        </w:rPr>
        <w:t xml:space="preserve"> for poor water quality.  Requires inspection ports on frame plate.</w:t>
      </w:r>
      <w:r w:rsidR="00C05498" w:rsidRPr="008643D7">
        <w:rPr>
          <w:rFonts w:eastAsia="STXihei" w:cs="Arial"/>
          <w:sz w:val="18"/>
        </w:rPr>
        <w:br/>
      </w:r>
      <w:r w:rsidR="000C7B81" w:rsidRPr="008643D7">
        <w:rPr>
          <w:rFonts w:eastAsia="STXihei" w:cs="Arial" w:hint="eastAsia"/>
          <w:b/>
          <w:sz w:val="18"/>
          <w:lang w:eastAsia="zh-CN"/>
        </w:rPr>
        <w:t>角孔段</w:t>
      </w:r>
      <w:r w:rsidR="00C05498" w:rsidRPr="008643D7">
        <w:rPr>
          <w:rFonts w:eastAsia="STXihei" w:cs="Arial"/>
          <w:b/>
          <w:sz w:val="18"/>
        </w:rPr>
        <w:t>过滤器</w:t>
      </w:r>
      <w:r w:rsidR="00C05498" w:rsidRPr="008643D7">
        <w:rPr>
          <w:rFonts w:eastAsia="STXihei" w:cs="Arial"/>
          <w:sz w:val="18"/>
        </w:rPr>
        <w:t>，改善水质。要求</w:t>
      </w:r>
      <w:r w:rsidR="000C7B81" w:rsidRPr="008643D7">
        <w:rPr>
          <w:rFonts w:eastAsia="STXihei" w:cs="Arial" w:hint="eastAsia"/>
          <w:sz w:val="18"/>
          <w:lang w:eastAsia="zh-CN"/>
        </w:rPr>
        <w:t>框架</w:t>
      </w:r>
      <w:r w:rsidR="00C05498" w:rsidRPr="008643D7">
        <w:rPr>
          <w:rFonts w:eastAsia="STXihei" w:cs="Arial"/>
          <w:sz w:val="18"/>
        </w:rPr>
        <w:t>板上设有检查口。</w:t>
      </w:r>
    </w:p>
    <w:p w:rsidR="00A65708" w:rsidRPr="008643D7" w:rsidRDefault="009E4D3D" w:rsidP="00C05498">
      <w:pPr>
        <w:ind w:left="360" w:hanging="360"/>
        <w:rPr>
          <w:rFonts w:eastAsia="STXihei" w:cs="Arial"/>
          <w:sz w:val="20"/>
        </w:rPr>
      </w:pPr>
      <w:r w:rsidRPr="008643D7">
        <w:rPr>
          <w:rFonts w:ascii="Symbol" w:hAnsi="Symbol" w:cstheme="minorHAnsi"/>
          <w:color w:val="0070C0"/>
          <w:sz w:val="18"/>
          <w:szCs w:val="18"/>
        </w:rPr>
        <w:t></w:t>
      </w:r>
      <w:r w:rsidR="00C05498" w:rsidRPr="008643D7">
        <w:rPr>
          <w:rFonts w:eastAsia="STXihei" w:cs="Arial"/>
          <w:color w:val="0070C0"/>
          <w:sz w:val="20"/>
        </w:rPr>
        <w:t></w:t>
      </w:r>
      <w:r w:rsidR="00C05498" w:rsidRPr="008643D7">
        <w:rPr>
          <w:rFonts w:eastAsia="STXihei" w:cs="Arial"/>
          <w:color w:val="0070C0"/>
          <w:sz w:val="20"/>
        </w:rPr>
        <w:tab/>
      </w:r>
      <w:r w:rsidR="00A65708" w:rsidRPr="008643D7">
        <w:rPr>
          <w:rFonts w:eastAsia="STXihei" w:cs="Arial"/>
          <w:b/>
          <w:bCs/>
          <w:color w:val="0070C0"/>
          <w:sz w:val="18"/>
        </w:rPr>
        <w:t>Cleaning in Place (CIP)</w:t>
      </w:r>
      <w:r w:rsidR="00A65708" w:rsidRPr="008643D7">
        <w:rPr>
          <w:rFonts w:eastAsia="STXihei" w:cs="Arial"/>
          <w:color w:val="0070C0"/>
          <w:sz w:val="18"/>
        </w:rPr>
        <w:t xml:space="preserve"> - portable cleaning module.  </w:t>
      </w:r>
      <w:r w:rsidR="00C05498" w:rsidRPr="008643D7">
        <w:rPr>
          <w:rFonts w:eastAsia="STXihei" w:cs="Arial"/>
          <w:sz w:val="20"/>
        </w:rPr>
        <w:br/>
      </w:r>
      <w:r w:rsidR="000C7B81" w:rsidRPr="008643D7">
        <w:rPr>
          <w:rFonts w:eastAsia="STXihei" w:cs="Arial" w:hint="eastAsia"/>
          <w:b/>
          <w:sz w:val="20"/>
          <w:lang w:eastAsia="zh-CN"/>
        </w:rPr>
        <w:t>在线</w:t>
      </w:r>
      <w:r w:rsidR="00C05498" w:rsidRPr="008643D7">
        <w:rPr>
          <w:rFonts w:eastAsia="STXihei" w:cs="Arial"/>
          <w:b/>
          <w:sz w:val="20"/>
        </w:rPr>
        <w:t>清洗（</w:t>
      </w:r>
      <w:r w:rsidR="00C05498" w:rsidRPr="008643D7">
        <w:rPr>
          <w:rFonts w:eastAsia="STXihei" w:cs="Arial"/>
          <w:b/>
          <w:sz w:val="20"/>
        </w:rPr>
        <w:t>CIP</w:t>
      </w:r>
      <w:r w:rsidR="00C05498" w:rsidRPr="008643D7">
        <w:rPr>
          <w:rFonts w:eastAsia="STXihei" w:cs="Arial"/>
          <w:b/>
          <w:sz w:val="20"/>
        </w:rPr>
        <w:t>）</w:t>
      </w:r>
      <w:r w:rsidR="00C05498" w:rsidRPr="008643D7">
        <w:rPr>
          <w:rFonts w:eastAsia="STXihei" w:cs="Arial"/>
          <w:sz w:val="20"/>
        </w:rPr>
        <w:t xml:space="preserve">- </w:t>
      </w:r>
      <w:r w:rsidR="00C05498" w:rsidRPr="008643D7">
        <w:rPr>
          <w:rFonts w:eastAsia="STXihei" w:cs="Arial"/>
          <w:sz w:val="20"/>
        </w:rPr>
        <w:t>便携式清洗模块</w:t>
      </w:r>
      <w:r w:rsidR="00C05498" w:rsidRPr="008643D7">
        <w:rPr>
          <w:rFonts w:eastAsia="STXihei" w:cs="Arial"/>
          <w:sz w:val="20"/>
        </w:rPr>
        <w:t>.</w:t>
      </w:r>
    </w:p>
    <w:p w:rsidR="00A65708" w:rsidRPr="008643D7" w:rsidRDefault="00A65708" w:rsidP="00A65708">
      <w:pPr>
        <w:rPr>
          <w:rFonts w:eastAsia="STXihei" w:cs="Arial"/>
          <w:sz w:val="20"/>
        </w:rPr>
      </w:pPr>
    </w:p>
    <w:p w:rsidR="00A65708" w:rsidRPr="008643D7" w:rsidRDefault="00A65708" w:rsidP="00A65708">
      <w:pPr>
        <w:rPr>
          <w:rFonts w:eastAsia="STXihei" w:cs="Arial"/>
          <w:sz w:val="20"/>
        </w:rPr>
      </w:pPr>
    </w:p>
    <w:p w:rsidR="00A65708" w:rsidRPr="008643D7" w:rsidRDefault="00A65708" w:rsidP="00A65708">
      <w:pPr>
        <w:autoSpaceDE w:val="0"/>
        <w:autoSpaceDN w:val="0"/>
        <w:rPr>
          <w:rFonts w:eastAsia="STXihei" w:cs="Arial"/>
          <w:b/>
          <w:bCs/>
          <w:color w:val="000000"/>
          <w:sz w:val="20"/>
        </w:rPr>
      </w:pPr>
      <w:r w:rsidRPr="008643D7">
        <w:rPr>
          <w:rFonts w:eastAsia="STXihei" w:cs="Arial"/>
          <w:b/>
          <w:bCs/>
          <w:color w:val="0070C0"/>
          <w:sz w:val="20"/>
        </w:rPr>
        <w:t>Best design practices</w:t>
      </w:r>
      <w:r w:rsidRPr="008643D7">
        <w:rPr>
          <w:rFonts w:eastAsia="STXihei" w:cs="Arial"/>
          <w:b/>
          <w:color w:val="000000"/>
          <w:sz w:val="20"/>
        </w:rPr>
        <w:br/>
      </w:r>
      <w:r w:rsidRPr="008643D7">
        <w:rPr>
          <w:rFonts w:eastAsia="STXihei" w:cs="Arial"/>
          <w:b/>
          <w:color w:val="000000"/>
          <w:sz w:val="20"/>
        </w:rPr>
        <w:t>最佳设计实践</w:t>
      </w:r>
    </w:p>
    <w:p w:rsidR="00A65708" w:rsidRPr="008643D7" w:rsidRDefault="00A65708" w:rsidP="00A65708">
      <w:pPr>
        <w:autoSpaceDE w:val="0"/>
        <w:autoSpaceDN w:val="0"/>
        <w:rPr>
          <w:rFonts w:eastAsia="STXihei" w:cs="Arial"/>
          <w:bCs/>
          <w:color w:val="000000"/>
          <w:sz w:val="18"/>
        </w:rPr>
      </w:pPr>
      <w:r w:rsidRPr="008643D7">
        <w:rPr>
          <w:rFonts w:eastAsia="STXihei" w:cs="Arial"/>
          <w:b/>
          <w:bCs/>
          <w:color w:val="0070C0"/>
          <w:sz w:val="18"/>
        </w:rPr>
        <w:t xml:space="preserve">Turbulence </w:t>
      </w:r>
      <w:r w:rsidRPr="008643D7">
        <w:rPr>
          <w:rFonts w:eastAsia="STXihei" w:cs="Arial"/>
          <w:bCs/>
          <w:color w:val="0070C0"/>
          <w:sz w:val="18"/>
        </w:rPr>
        <w:t xml:space="preserve">- The performance of a plate and frame heat exchanger (heat transfer and fouling resistance) is dependent upon the level of turbulence achieved within the unit. The transition from laminar flow to turbulent flow occurs at a Reynolds number of 2200; the Reynolds number is directly proportional to the fluid velocity. The fluid velocity through the channel is calculated by dividing the flow rate through the </w:t>
      </w:r>
      <w:proofErr w:type="spellStart"/>
      <w:r w:rsidRPr="008643D7">
        <w:rPr>
          <w:rFonts w:eastAsia="STXihei" w:cs="Arial"/>
          <w:bCs/>
          <w:color w:val="0070C0"/>
          <w:sz w:val="18"/>
        </w:rPr>
        <w:t>hxr</w:t>
      </w:r>
      <w:proofErr w:type="spellEnd"/>
      <w:r w:rsidRPr="008643D7">
        <w:rPr>
          <w:rFonts w:eastAsia="STXihei" w:cs="Arial"/>
          <w:bCs/>
          <w:color w:val="0070C0"/>
          <w:sz w:val="18"/>
        </w:rPr>
        <w:t xml:space="preserve"> by the cross section of the "pipe" or size of the plate pack. If you increase the cross section of the "pipe" (add plates or units in parallel), at a constant flow, your velocity will decrease, therefore your turbulence will also decrease. If your turbulence decreases, your heat transfer coefficient and wall shear stress (see Fouling) will suffer. Many folks believe that throwing additional surface area at the </w:t>
      </w:r>
      <w:proofErr w:type="spellStart"/>
      <w:r w:rsidRPr="008643D7">
        <w:rPr>
          <w:rFonts w:eastAsia="STXihei" w:cs="Arial"/>
          <w:bCs/>
          <w:color w:val="0070C0"/>
          <w:sz w:val="18"/>
        </w:rPr>
        <w:t>hxr</w:t>
      </w:r>
      <w:proofErr w:type="spellEnd"/>
      <w:r w:rsidRPr="008643D7">
        <w:rPr>
          <w:rFonts w:eastAsia="STXihei" w:cs="Arial"/>
          <w:bCs/>
          <w:color w:val="0070C0"/>
          <w:sz w:val="18"/>
        </w:rPr>
        <w:t xml:space="preserve"> will provide them with a safety buffer, but the opposite occurs b/c it affects the turbulence.</w:t>
      </w:r>
      <w:r w:rsidRPr="008643D7">
        <w:rPr>
          <w:rFonts w:eastAsia="STXihei" w:cs="Arial"/>
          <w:b/>
          <w:color w:val="000000"/>
          <w:sz w:val="18"/>
        </w:rPr>
        <w:br/>
      </w:r>
      <w:r w:rsidRPr="008643D7">
        <w:rPr>
          <w:rFonts w:eastAsia="STXihei" w:cs="Arial"/>
          <w:b/>
          <w:color w:val="000000"/>
          <w:sz w:val="18"/>
        </w:rPr>
        <w:t>湍流</w:t>
      </w:r>
      <w:r w:rsidRPr="008643D7">
        <w:rPr>
          <w:rFonts w:eastAsia="STXihei" w:cs="Arial"/>
          <w:sz w:val="18"/>
        </w:rPr>
        <w:t xml:space="preserve"> - </w:t>
      </w:r>
      <w:r w:rsidRPr="008643D7">
        <w:rPr>
          <w:rFonts w:eastAsia="STXihei" w:cs="Arial"/>
          <w:sz w:val="18"/>
        </w:rPr>
        <w:t>板式换热器的性能（传热和防垢）取决于</w:t>
      </w:r>
      <w:r w:rsidR="000C7B81" w:rsidRPr="008643D7">
        <w:rPr>
          <w:rFonts w:eastAsia="STXihei" w:cs="Arial" w:hint="eastAsia"/>
          <w:sz w:val="18"/>
          <w:lang w:eastAsia="zh-CN"/>
        </w:rPr>
        <w:t>板片间流体</w:t>
      </w:r>
      <w:r w:rsidRPr="008643D7">
        <w:rPr>
          <w:rFonts w:eastAsia="STXihei" w:cs="Arial"/>
          <w:sz w:val="18"/>
        </w:rPr>
        <w:t>的湍流水平。</w:t>
      </w:r>
      <w:r w:rsidRPr="008643D7">
        <w:rPr>
          <w:rFonts w:eastAsia="STXihei" w:cs="Arial"/>
          <w:color w:val="000000"/>
          <w:sz w:val="18"/>
        </w:rPr>
        <w:t>雷诺数为</w:t>
      </w:r>
      <w:r w:rsidRPr="008643D7">
        <w:rPr>
          <w:rFonts w:eastAsia="STXihei" w:cs="Arial"/>
          <w:color w:val="000000"/>
          <w:sz w:val="18"/>
        </w:rPr>
        <w:t>2200</w:t>
      </w:r>
      <w:r w:rsidRPr="008643D7">
        <w:rPr>
          <w:rFonts w:eastAsia="STXihei" w:cs="Arial"/>
          <w:color w:val="000000"/>
          <w:sz w:val="18"/>
        </w:rPr>
        <w:t>时层流变为湍流；雷诺数与流体速度成正比。</w:t>
      </w:r>
      <w:r w:rsidR="000C7B81" w:rsidRPr="008643D7">
        <w:rPr>
          <w:rFonts w:eastAsia="STXihei" w:cs="Arial" w:hint="eastAsia"/>
          <w:color w:val="000000"/>
          <w:sz w:val="18"/>
          <w:lang w:eastAsia="zh-CN"/>
        </w:rPr>
        <w:t>板间流量</w:t>
      </w:r>
      <w:r w:rsidRPr="008643D7">
        <w:rPr>
          <w:rFonts w:eastAsia="STXihei" w:cs="Arial"/>
          <w:color w:val="000000"/>
          <w:sz w:val="18"/>
        </w:rPr>
        <w:t>除以</w:t>
      </w:r>
      <w:r w:rsidR="000C7B81" w:rsidRPr="008643D7">
        <w:rPr>
          <w:rFonts w:eastAsia="STXihei" w:cs="Arial" w:hint="eastAsia"/>
          <w:color w:val="000000"/>
          <w:sz w:val="18"/>
          <w:lang w:eastAsia="zh-CN"/>
        </w:rPr>
        <w:t>通道</w:t>
      </w:r>
      <w:r w:rsidRPr="008643D7">
        <w:rPr>
          <w:rFonts w:eastAsia="STXihei" w:cs="Arial"/>
          <w:color w:val="000000"/>
          <w:sz w:val="18"/>
        </w:rPr>
        <w:t>的横截面积</w:t>
      </w:r>
      <w:r w:rsidR="000C7B81" w:rsidRPr="008643D7">
        <w:rPr>
          <w:rFonts w:eastAsia="STXihei" w:cs="Arial" w:hint="eastAsia"/>
          <w:color w:val="000000"/>
          <w:sz w:val="18"/>
          <w:lang w:eastAsia="zh-CN"/>
        </w:rPr>
        <w:t>可得</w:t>
      </w:r>
      <w:r w:rsidRPr="008643D7">
        <w:rPr>
          <w:rFonts w:eastAsia="STXihei" w:cs="Arial"/>
          <w:color w:val="000000"/>
          <w:sz w:val="18"/>
        </w:rPr>
        <w:t>流体</w:t>
      </w:r>
      <w:r w:rsidR="000C7B81" w:rsidRPr="008643D7">
        <w:rPr>
          <w:rFonts w:eastAsia="STXihei" w:cs="Arial" w:hint="eastAsia"/>
          <w:color w:val="000000"/>
          <w:sz w:val="18"/>
          <w:lang w:eastAsia="zh-CN"/>
        </w:rPr>
        <w:t>板间</w:t>
      </w:r>
      <w:r w:rsidRPr="008643D7">
        <w:rPr>
          <w:rFonts w:eastAsia="STXihei" w:cs="Arial"/>
          <w:color w:val="000000"/>
          <w:sz w:val="18"/>
        </w:rPr>
        <w:t>速度。</w:t>
      </w:r>
      <w:r w:rsidR="00022FF2" w:rsidRPr="008643D7">
        <w:rPr>
          <w:rFonts w:eastAsia="STXihei" w:cs="Arial"/>
          <w:color w:val="000000"/>
          <w:sz w:val="18"/>
          <w:lang w:eastAsia="zh-CN"/>
        </w:rPr>
        <w:t>如</w:t>
      </w:r>
      <w:r w:rsidR="00022FF2" w:rsidRPr="008643D7">
        <w:rPr>
          <w:rFonts w:eastAsia="STXihei" w:cs="Arial"/>
          <w:color w:val="000000"/>
          <w:sz w:val="18"/>
        </w:rPr>
        <w:t>流量不变</w:t>
      </w:r>
      <w:r w:rsidR="00022FF2" w:rsidRPr="008643D7">
        <w:rPr>
          <w:rFonts w:eastAsia="STXihei" w:cs="Arial"/>
          <w:color w:val="000000"/>
          <w:sz w:val="18"/>
          <w:lang w:eastAsia="zh-CN"/>
        </w:rPr>
        <w:t>，</w:t>
      </w:r>
      <w:r w:rsidR="000C7B81" w:rsidRPr="008643D7">
        <w:rPr>
          <w:rFonts w:eastAsia="STXihei" w:cs="Arial" w:hint="eastAsia"/>
          <w:color w:val="000000"/>
          <w:sz w:val="18"/>
          <w:lang w:eastAsia="zh-CN"/>
        </w:rPr>
        <w:t>通道</w:t>
      </w:r>
      <w:r w:rsidRPr="008643D7">
        <w:rPr>
          <w:rFonts w:eastAsia="STXihei" w:cs="Arial"/>
          <w:color w:val="000000"/>
          <w:sz w:val="18"/>
        </w:rPr>
        <w:t>的横截面积（增加</w:t>
      </w:r>
      <w:r w:rsidR="000C7B81" w:rsidRPr="008643D7">
        <w:rPr>
          <w:rFonts w:eastAsia="STXihei" w:cs="Arial" w:hint="eastAsia"/>
          <w:color w:val="000000"/>
          <w:sz w:val="18"/>
          <w:lang w:eastAsia="zh-CN"/>
        </w:rPr>
        <w:t>板片或并联</w:t>
      </w:r>
      <w:r w:rsidR="002A13CF" w:rsidRPr="008643D7">
        <w:rPr>
          <w:rFonts w:eastAsia="STXihei" w:cs="Arial" w:hint="eastAsia"/>
          <w:color w:val="000000"/>
          <w:sz w:val="18"/>
          <w:lang w:eastAsia="zh-CN"/>
        </w:rPr>
        <w:t>设备</w:t>
      </w:r>
      <w:r w:rsidRPr="008643D7">
        <w:rPr>
          <w:rFonts w:eastAsia="STXihei" w:cs="Arial"/>
          <w:color w:val="000000"/>
          <w:sz w:val="18"/>
        </w:rPr>
        <w:t>）</w:t>
      </w:r>
      <w:r w:rsidR="00022FF2" w:rsidRPr="008643D7">
        <w:rPr>
          <w:rFonts w:eastAsia="STXihei" w:cs="Arial"/>
          <w:color w:val="000000"/>
          <w:sz w:val="18"/>
          <w:lang w:eastAsia="zh-CN"/>
        </w:rPr>
        <w:t>增加</w:t>
      </w:r>
      <w:r w:rsidRPr="008643D7">
        <w:rPr>
          <w:rFonts w:eastAsia="STXihei" w:cs="Arial"/>
          <w:color w:val="000000"/>
          <w:sz w:val="18"/>
        </w:rPr>
        <w:t>，流速将</w:t>
      </w:r>
      <w:r w:rsidR="002A13CF" w:rsidRPr="008643D7">
        <w:rPr>
          <w:rFonts w:eastAsia="STXihei" w:cs="Arial" w:hint="eastAsia"/>
          <w:color w:val="000000"/>
          <w:sz w:val="18"/>
          <w:lang w:eastAsia="zh-CN"/>
        </w:rPr>
        <w:t>降低</w:t>
      </w:r>
      <w:r w:rsidRPr="008643D7">
        <w:rPr>
          <w:rFonts w:eastAsia="STXihei" w:cs="Arial"/>
          <w:color w:val="000000"/>
          <w:sz w:val="18"/>
        </w:rPr>
        <w:t>，湍流将减小。若湍流</w:t>
      </w:r>
      <w:r w:rsidR="002A13CF" w:rsidRPr="008643D7">
        <w:rPr>
          <w:rFonts w:eastAsia="STXihei" w:cs="Arial" w:hint="eastAsia"/>
          <w:color w:val="000000"/>
          <w:sz w:val="18"/>
          <w:lang w:eastAsia="zh-CN"/>
        </w:rPr>
        <w:t>降低</w:t>
      </w:r>
      <w:r w:rsidRPr="008643D7">
        <w:rPr>
          <w:rFonts w:eastAsia="STXihei" w:cs="Arial"/>
          <w:color w:val="000000"/>
          <w:sz w:val="18"/>
        </w:rPr>
        <w:t>，传热系数和壁面剪应力（见结垢）将下降。许多人认为</w:t>
      </w:r>
      <w:r w:rsidR="002A13CF" w:rsidRPr="008643D7">
        <w:rPr>
          <w:rFonts w:eastAsia="STXihei" w:cs="Arial" w:hint="eastAsia"/>
          <w:color w:val="000000"/>
          <w:sz w:val="18"/>
          <w:lang w:eastAsia="zh-CN"/>
        </w:rPr>
        <w:t>可通过增加板片数</w:t>
      </w:r>
      <w:r w:rsidRPr="008643D7">
        <w:rPr>
          <w:rFonts w:eastAsia="STXihei" w:cs="Arial"/>
          <w:color w:val="000000"/>
          <w:sz w:val="18"/>
        </w:rPr>
        <w:t>可为其提供</w:t>
      </w:r>
      <w:r w:rsidR="002A13CF" w:rsidRPr="008643D7">
        <w:rPr>
          <w:rFonts w:eastAsia="STXihei" w:cs="Arial" w:hint="eastAsia"/>
          <w:color w:val="000000"/>
          <w:sz w:val="18"/>
          <w:lang w:eastAsia="zh-CN"/>
        </w:rPr>
        <w:t>可靠性</w:t>
      </w:r>
      <w:r w:rsidRPr="008643D7">
        <w:rPr>
          <w:rFonts w:eastAsia="STXihei" w:cs="Arial"/>
          <w:color w:val="000000"/>
          <w:sz w:val="18"/>
        </w:rPr>
        <w:t>，但由于湍流受到影响，</w:t>
      </w:r>
      <w:r w:rsidR="002A13CF" w:rsidRPr="008643D7">
        <w:rPr>
          <w:rFonts w:eastAsia="STXihei" w:cs="Arial" w:hint="eastAsia"/>
          <w:color w:val="000000"/>
          <w:sz w:val="18"/>
          <w:lang w:eastAsia="zh-CN"/>
        </w:rPr>
        <w:t>反而适得其反</w:t>
      </w:r>
      <w:r w:rsidRPr="008643D7">
        <w:rPr>
          <w:rFonts w:eastAsia="STXihei" w:cs="Arial"/>
          <w:color w:val="000000"/>
          <w:sz w:val="18"/>
        </w:rPr>
        <w:t>。</w:t>
      </w:r>
    </w:p>
    <w:p w:rsidR="00A65708" w:rsidRPr="008643D7" w:rsidRDefault="00A65708" w:rsidP="00A65708">
      <w:pPr>
        <w:autoSpaceDE w:val="0"/>
        <w:autoSpaceDN w:val="0"/>
        <w:rPr>
          <w:rFonts w:eastAsia="STXihei" w:cs="Arial"/>
          <w:b/>
          <w:bCs/>
          <w:color w:val="000000"/>
          <w:sz w:val="20"/>
        </w:rPr>
      </w:pPr>
    </w:p>
    <w:p w:rsidR="00A65708" w:rsidRPr="008643D7" w:rsidRDefault="00A65708" w:rsidP="00A65708">
      <w:pPr>
        <w:autoSpaceDE w:val="0"/>
        <w:autoSpaceDN w:val="0"/>
        <w:rPr>
          <w:rFonts w:eastAsia="STXihei" w:cs="Arial"/>
          <w:color w:val="000000"/>
          <w:sz w:val="18"/>
        </w:rPr>
      </w:pPr>
      <w:r w:rsidRPr="008643D7">
        <w:rPr>
          <w:rFonts w:eastAsia="STXihei" w:cs="Arial"/>
          <w:b/>
          <w:bCs/>
          <w:color w:val="0070C0"/>
          <w:sz w:val="18"/>
        </w:rPr>
        <w:t>Fouling</w:t>
      </w:r>
      <w:r w:rsidRPr="008643D7">
        <w:rPr>
          <w:rFonts w:eastAsia="STXihei" w:cs="Arial"/>
          <w:color w:val="0070C0"/>
          <w:sz w:val="18"/>
        </w:rPr>
        <w:t xml:space="preserve"> - We do not use fouling factors. A traditional fouling factor of 0.0005 will increase the surface area by approximately 35%, which per the above explanation, will decrease the channel velocity. In one example, this additional 35% took what would have been a U-value of 1100 Btu/ft²-hr-F and reduced it to 700 Btu/ft²-hr-F. If you must have excess area, use 10%. If fouling is a concern, the more important parameter to maintain is </w:t>
      </w:r>
      <w:r w:rsidRPr="008643D7">
        <w:rPr>
          <w:rFonts w:eastAsia="STXihei" w:cs="Arial"/>
          <w:b/>
          <w:color w:val="0070C0"/>
          <w:sz w:val="18"/>
        </w:rPr>
        <w:t>wall shear stress</w:t>
      </w:r>
      <w:r w:rsidRPr="008643D7">
        <w:rPr>
          <w:rFonts w:eastAsia="STXihei" w:cs="Arial"/>
          <w:color w:val="0070C0"/>
          <w:sz w:val="18"/>
        </w:rPr>
        <w:t xml:space="preserve">. Wall shear stress is the force the fluid exerts on the plate to keep particulates suspended in the stream and is directly proportional to the </w:t>
      </w:r>
      <w:proofErr w:type="spellStart"/>
      <w:r w:rsidRPr="008643D7">
        <w:rPr>
          <w:rFonts w:eastAsia="STXihei" w:cs="Arial"/>
          <w:color w:val="0070C0"/>
          <w:sz w:val="18"/>
        </w:rPr>
        <w:t>dP</w:t>
      </w:r>
      <w:proofErr w:type="spellEnd"/>
      <w:r w:rsidRPr="008643D7">
        <w:rPr>
          <w:rFonts w:eastAsia="STXihei" w:cs="Arial"/>
          <w:color w:val="0070C0"/>
          <w:sz w:val="18"/>
        </w:rPr>
        <w:t xml:space="preserve">. The target wall shear stress for a fouling application = 50 Pa, min 35 Pa. We can usually achieve 50 Pa with a </w:t>
      </w:r>
      <w:proofErr w:type="spellStart"/>
      <w:r w:rsidRPr="008643D7">
        <w:rPr>
          <w:rFonts w:eastAsia="STXihei" w:cs="Arial"/>
          <w:color w:val="0070C0"/>
          <w:sz w:val="18"/>
        </w:rPr>
        <w:t>dP</w:t>
      </w:r>
      <w:proofErr w:type="spellEnd"/>
      <w:r w:rsidRPr="008643D7">
        <w:rPr>
          <w:rFonts w:eastAsia="STXihei" w:cs="Arial"/>
          <w:color w:val="0070C0"/>
          <w:sz w:val="18"/>
        </w:rPr>
        <w:t xml:space="preserve"> of ~10 psi. As a secondary </w:t>
      </w:r>
      <w:r w:rsidR="00223461" w:rsidRPr="008643D7">
        <w:rPr>
          <w:rFonts w:eastAsia="STXihei" w:cs="Arial"/>
          <w:color w:val="0070C0"/>
          <w:sz w:val="18"/>
        </w:rPr>
        <w:t>defence</w:t>
      </w:r>
      <w:r w:rsidRPr="008643D7">
        <w:rPr>
          <w:rFonts w:eastAsia="STXihei" w:cs="Arial"/>
          <w:color w:val="0070C0"/>
          <w:sz w:val="18"/>
        </w:rPr>
        <w:t xml:space="preserve"> against fouling, we recommend using some type of filtration. The mesh on the filter should be ~75% of the open channel spacing.</w:t>
      </w:r>
      <w:r w:rsidRPr="008643D7">
        <w:rPr>
          <w:rFonts w:eastAsia="STXihei" w:cs="Arial"/>
          <w:b/>
          <w:color w:val="000000"/>
          <w:sz w:val="18"/>
        </w:rPr>
        <w:br/>
      </w:r>
      <w:r w:rsidRPr="008643D7">
        <w:rPr>
          <w:rFonts w:eastAsia="STXihei" w:cs="Arial"/>
          <w:b/>
          <w:color w:val="000000"/>
          <w:sz w:val="18"/>
        </w:rPr>
        <w:t>结垢</w:t>
      </w:r>
      <w:r w:rsidRPr="008643D7">
        <w:rPr>
          <w:rFonts w:eastAsia="STXihei" w:cs="Arial"/>
          <w:b/>
          <w:color w:val="000000"/>
          <w:sz w:val="18"/>
        </w:rPr>
        <w:t xml:space="preserve"> </w:t>
      </w:r>
      <w:r w:rsidRPr="008643D7">
        <w:rPr>
          <w:rFonts w:eastAsia="STXihei" w:cs="Arial"/>
          <w:sz w:val="18"/>
        </w:rPr>
        <w:t xml:space="preserve">- </w:t>
      </w:r>
      <w:r w:rsidRPr="008643D7">
        <w:rPr>
          <w:rFonts w:eastAsia="STXihei" w:cs="Arial"/>
          <w:sz w:val="18"/>
        </w:rPr>
        <w:t>我们不使用</w:t>
      </w:r>
      <w:r w:rsidR="006B7BA8" w:rsidRPr="008643D7">
        <w:rPr>
          <w:rFonts w:eastAsia="STXihei" w:cs="Arial" w:hint="eastAsia"/>
          <w:sz w:val="18"/>
          <w:lang w:eastAsia="zh-CN"/>
        </w:rPr>
        <w:t>污垢</w:t>
      </w:r>
      <w:r w:rsidRPr="008643D7">
        <w:rPr>
          <w:rFonts w:eastAsia="STXihei" w:cs="Arial"/>
          <w:sz w:val="18"/>
        </w:rPr>
        <w:t>系数。</w:t>
      </w:r>
      <w:r w:rsidRPr="008643D7">
        <w:rPr>
          <w:rFonts w:eastAsia="STXihei" w:cs="Arial"/>
          <w:color w:val="000000"/>
          <w:sz w:val="18"/>
        </w:rPr>
        <w:t>传统的污垢系数</w:t>
      </w:r>
      <w:r w:rsidRPr="008643D7">
        <w:rPr>
          <w:rFonts w:eastAsia="STXihei" w:cs="Arial"/>
          <w:color w:val="000000"/>
          <w:sz w:val="18"/>
        </w:rPr>
        <w:t>0.0005</w:t>
      </w:r>
      <w:r w:rsidRPr="008643D7">
        <w:rPr>
          <w:rFonts w:eastAsia="STXihei" w:cs="Arial"/>
          <w:color w:val="000000"/>
          <w:sz w:val="18"/>
        </w:rPr>
        <w:t>将增加约</w:t>
      </w:r>
      <w:r w:rsidRPr="008643D7">
        <w:rPr>
          <w:rFonts w:eastAsia="STXihei" w:cs="Arial"/>
          <w:color w:val="000000"/>
          <w:sz w:val="18"/>
        </w:rPr>
        <w:t>35%</w:t>
      </w:r>
      <w:r w:rsidRPr="008643D7">
        <w:rPr>
          <w:rFonts w:eastAsia="STXihei" w:cs="Arial"/>
          <w:color w:val="000000"/>
          <w:sz w:val="18"/>
        </w:rPr>
        <w:t>的表面积，如上所述，这将降低</w:t>
      </w:r>
      <w:r w:rsidR="006B7BA8" w:rsidRPr="008643D7">
        <w:rPr>
          <w:rFonts w:eastAsia="STXihei" w:cs="Arial" w:hint="eastAsia"/>
          <w:color w:val="000000"/>
          <w:sz w:val="18"/>
          <w:lang w:eastAsia="zh-CN"/>
        </w:rPr>
        <w:t>板件</w:t>
      </w:r>
      <w:r w:rsidRPr="008643D7">
        <w:rPr>
          <w:rFonts w:eastAsia="STXihei" w:cs="Arial"/>
          <w:color w:val="000000"/>
          <w:sz w:val="18"/>
        </w:rPr>
        <w:t>流速。在一</w:t>
      </w:r>
      <w:r w:rsidR="00022FF2" w:rsidRPr="008643D7">
        <w:rPr>
          <w:rFonts w:eastAsia="STXihei" w:cs="Arial"/>
          <w:color w:val="000000"/>
          <w:sz w:val="18"/>
        </w:rPr>
        <w:t>个</w:t>
      </w:r>
      <w:r w:rsidRPr="008643D7">
        <w:rPr>
          <w:rFonts w:eastAsia="STXihei" w:cs="Arial"/>
          <w:color w:val="000000"/>
          <w:sz w:val="18"/>
        </w:rPr>
        <w:t>示例中，增加的</w:t>
      </w:r>
      <w:r w:rsidRPr="008643D7">
        <w:rPr>
          <w:rFonts w:eastAsia="STXihei" w:cs="Arial"/>
          <w:color w:val="000000"/>
          <w:sz w:val="18"/>
        </w:rPr>
        <w:t>35%</w:t>
      </w:r>
      <w:r w:rsidRPr="008643D7">
        <w:rPr>
          <w:rFonts w:eastAsia="STXihei" w:cs="Arial"/>
          <w:color w:val="000000"/>
          <w:sz w:val="18"/>
        </w:rPr>
        <w:t>的表面积取代了</w:t>
      </w:r>
      <w:r w:rsidRPr="008643D7">
        <w:rPr>
          <w:rFonts w:eastAsia="STXihei" w:cs="Arial"/>
          <w:color w:val="000000"/>
          <w:sz w:val="18"/>
        </w:rPr>
        <w:t>1100 Btu/ft²-hr-F</w:t>
      </w:r>
      <w:r w:rsidRPr="008643D7">
        <w:rPr>
          <w:rFonts w:eastAsia="STXihei" w:cs="Arial"/>
          <w:color w:val="000000"/>
          <w:sz w:val="18"/>
        </w:rPr>
        <w:t>的</w:t>
      </w:r>
      <w:r w:rsidRPr="008643D7">
        <w:rPr>
          <w:rFonts w:eastAsia="STXihei" w:cs="Arial"/>
          <w:color w:val="000000"/>
          <w:sz w:val="18"/>
        </w:rPr>
        <w:t>U</w:t>
      </w:r>
      <w:r w:rsidRPr="008643D7">
        <w:rPr>
          <w:rFonts w:eastAsia="STXihei" w:cs="Arial"/>
          <w:color w:val="000000"/>
          <w:sz w:val="18"/>
        </w:rPr>
        <w:t>值，并将其减少到</w:t>
      </w:r>
      <w:r w:rsidRPr="008643D7">
        <w:rPr>
          <w:rFonts w:eastAsia="STXihei" w:cs="Arial"/>
          <w:color w:val="000000"/>
          <w:sz w:val="18"/>
        </w:rPr>
        <w:t>700 Btu/ft²-hr-F</w:t>
      </w:r>
      <w:r w:rsidRPr="008643D7">
        <w:rPr>
          <w:rFonts w:eastAsia="STXihei" w:cs="Arial"/>
          <w:color w:val="000000"/>
          <w:sz w:val="18"/>
        </w:rPr>
        <w:t>。如果必须增加面积，可增加</w:t>
      </w:r>
      <w:r w:rsidRPr="008643D7">
        <w:rPr>
          <w:rFonts w:eastAsia="STXihei" w:cs="Arial"/>
          <w:color w:val="000000"/>
          <w:sz w:val="18"/>
        </w:rPr>
        <w:t>10%</w:t>
      </w:r>
      <w:r w:rsidRPr="008643D7">
        <w:rPr>
          <w:rFonts w:eastAsia="STXihei" w:cs="Arial"/>
          <w:color w:val="000000"/>
          <w:sz w:val="18"/>
        </w:rPr>
        <w:t>。</w:t>
      </w:r>
      <w:r w:rsidR="00022FF2" w:rsidRPr="008643D7">
        <w:rPr>
          <w:rFonts w:eastAsia="STXihei" w:cs="Arial"/>
          <w:sz w:val="18"/>
        </w:rPr>
        <w:t>如果结垢是个问题，</w:t>
      </w:r>
      <w:r w:rsidR="00022FF2" w:rsidRPr="008643D7">
        <w:rPr>
          <w:rFonts w:eastAsia="STXihei" w:cs="Arial"/>
          <w:sz w:val="18"/>
          <w:lang w:eastAsia="zh-CN"/>
        </w:rPr>
        <w:t>更为</w:t>
      </w:r>
      <w:r w:rsidRPr="008643D7">
        <w:rPr>
          <w:rFonts w:eastAsia="STXihei" w:cs="Arial"/>
          <w:sz w:val="18"/>
        </w:rPr>
        <w:t>重要的是保持</w:t>
      </w:r>
      <w:r w:rsidRPr="008643D7">
        <w:rPr>
          <w:rFonts w:eastAsia="STXihei" w:cs="Arial"/>
          <w:b/>
          <w:color w:val="000000"/>
          <w:sz w:val="18"/>
        </w:rPr>
        <w:t>壁面剪应力</w:t>
      </w:r>
      <w:r w:rsidRPr="008643D7">
        <w:rPr>
          <w:rFonts w:eastAsia="STXihei" w:cs="Arial"/>
          <w:color w:val="000000"/>
          <w:sz w:val="18"/>
        </w:rPr>
        <w:t>这个参数不变</w:t>
      </w:r>
      <w:r w:rsidRPr="008643D7">
        <w:rPr>
          <w:rFonts w:eastAsia="STXihei" w:cs="Arial"/>
          <w:sz w:val="18"/>
        </w:rPr>
        <w:t>。</w:t>
      </w:r>
      <w:r w:rsidRPr="008643D7">
        <w:rPr>
          <w:rFonts w:eastAsia="STXihei" w:cs="Arial"/>
          <w:color w:val="000000"/>
          <w:sz w:val="18"/>
        </w:rPr>
        <w:t>壁面剪应力是流体施加在板上使颗粒悬浮在水流中的力，与</w:t>
      </w:r>
      <w:r w:rsidR="006B7BA8" w:rsidRPr="008643D7">
        <w:rPr>
          <w:rFonts w:eastAsia="STXihei" w:cs="Arial" w:hint="eastAsia"/>
          <w:color w:val="000000"/>
          <w:sz w:val="18"/>
          <w:lang w:eastAsia="zh-CN"/>
        </w:rPr>
        <w:t>压降</w:t>
      </w:r>
      <w:r w:rsidRPr="008643D7">
        <w:rPr>
          <w:rFonts w:eastAsia="STXihei" w:cs="Arial"/>
          <w:color w:val="000000"/>
          <w:sz w:val="18"/>
        </w:rPr>
        <w:t>成正比。</w:t>
      </w:r>
      <w:r w:rsidR="006B7BA8" w:rsidRPr="008643D7">
        <w:rPr>
          <w:rFonts w:eastAsia="STXihei" w:cs="Arial" w:hint="eastAsia"/>
          <w:color w:val="000000"/>
          <w:sz w:val="18"/>
          <w:lang w:eastAsia="zh-CN"/>
        </w:rPr>
        <w:t>对于易结垢应用建议</w:t>
      </w:r>
      <w:r w:rsidRPr="008643D7">
        <w:rPr>
          <w:rFonts w:eastAsia="STXihei" w:cs="Arial"/>
          <w:color w:val="000000"/>
          <w:sz w:val="18"/>
        </w:rPr>
        <w:t>壁面剪应力</w:t>
      </w:r>
      <w:r w:rsidRPr="008643D7">
        <w:rPr>
          <w:rFonts w:eastAsia="STXihei" w:cs="Arial"/>
          <w:color w:val="000000"/>
          <w:sz w:val="18"/>
        </w:rPr>
        <w:t>=50 Pa</w:t>
      </w:r>
      <w:r w:rsidRPr="008643D7">
        <w:rPr>
          <w:rFonts w:eastAsia="STXihei" w:cs="Arial"/>
          <w:color w:val="000000"/>
          <w:sz w:val="18"/>
        </w:rPr>
        <w:t>，最小</w:t>
      </w:r>
      <w:r w:rsidRPr="008643D7">
        <w:rPr>
          <w:rFonts w:eastAsia="STXihei" w:cs="Arial"/>
          <w:color w:val="000000"/>
          <w:sz w:val="18"/>
        </w:rPr>
        <w:t>35 Pa</w:t>
      </w:r>
      <w:r w:rsidR="00022FF2" w:rsidRPr="008643D7">
        <w:rPr>
          <w:rFonts w:eastAsia="STXihei" w:cs="Arial"/>
          <w:color w:val="000000"/>
          <w:sz w:val="18"/>
        </w:rPr>
        <w:t>。</w:t>
      </w:r>
      <w:r w:rsidRPr="008643D7">
        <w:rPr>
          <w:rFonts w:eastAsia="STXihei" w:cs="Arial"/>
          <w:color w:val="000000"/>
          <w:sz w:val="18"/>
        </w:rPr>
        <w:t>通常可以</w:t>
      </w:r>
      <w:r w:rsidR="00022FF2" w:rsidRPr="008643D7">
        <w:rPr>
          <w:rFonts w:eastAsia="STXihei" w:cs="Arial"/>
          <w:color w:val="000000"/>
          <w:sz w:val="18"/>
          <w:lang w:eastAsia="zh-CN"/>
        </w:rPr>
        <w:t>得到</w:t>
      </w:r>
      <w:r w:rsidRPr="008643D7">
        <w:rPr>
          <w:rFonts w:eastAsia="STXihei" w:cs="Arial"/>
          <w:color w:val="000000"/>
          <w:sz w:val="18"/>
        </w:rPr>
        <w:t>50 Pa</w:t>
      </w:r>
      <w:r w:rsidRPr="008643D7">
        <w:rPr>
          <w:rFonts w:eastAsia="STXihei" w:cs="Arial"/>
          <w:color w:val="000000"/>
          <w:sz w:val="18"/>
        </w:rPr>
        <w:t>，</w:t>
      </w:r>
      <w:r w:rsidR="00771ECA" w:rsidRPr="008643D7">
        <w:rPr>
          <w:rFonts w:eastAsia="STXihei" w:cs="Arial" w:hint="eastAsia"/>
          <w:color w:val="000000"/>
          <w:sz w:val="18"/>
          <w:lang w:eastAsia="zh-CN"/>
        </w:rPr>
        <w:t>对应压降</w:t>
      </w:r>
      <w:r w:rsidRPr="008643D7">
        <w:rPr>
          <w:rFonts w:eastAsia="STXihei" w:cs="Arial"/>
          <w:color w:val="000000"/>
          <w:sz w:val="18"/>
        </w:rPr>
        <w:t>约为</w:t>
      </w:r>
      <w:r w:rsidR="00771ECA" w:rsidRPr="008643D7">
        <w:rPr>
          <w:rFonts w:eastAsia="STXihei" w:cs="Arial" w:hint="eastAsia"/>
          <w:color w:val="000000"/>
          <w:sz w:val="18"/>
          <w:lang w:eastAsia="zh-CN"/>
        </w:rPr>
        <w:t>70kpa</w:t>
      </w:r>
      <w:r w:rsidR="00022FF2" w:rsidRPr="008643D7">
        <w:rPr>
          <w:rFonts w:eastAsia="STXihei" w:cs="Arial"/>
          <w:color w:val="000000"/>
          <w:sz w:val="18"/>
        </w:rPr>
        <w:t>。作为防止结垢的第二道防线，</w:t>
      </w:r>
      <w:r w:rsidR="00022FF2" w:rsidRPr="008643D7">
        <w:rPr>
          <w:rFonts w:eastAsia="STXihei" w:cs="Arial"/>
          <w:color w:val="000000"/>
          <w:sz w:val="18"/>
          <w:lang w:eastAsia="zh-CN"/>
        </w:rPr>
        <w:t>我们</w:t>
      </w:r>
      <w:r w:rsidRPr="008643D7">
        <w:rPr>
          <w:rFonts w:eastAsia="STXihei" w:cs="Arial"/>
          <w:color w:val="000000"/>
          <w:sz w:val="18"/>
        </w:rPr>
        <w:t>建议使用过滤</w:t>
      </w:r>
      <w:r w:rsidR="00771ECA" w:rsidRPr="008643D7">
        <w:rPr>
          <w:rFonts w:eastAsia="STXihei" w:cs="Arial" w:hint="eastAsia"/>
          <w:color w:val="000000"/>
          <w:sz w:val="18"/>
          <w:lang w:eastAsia="zh-CN"/>
        </w:rPr>
        <w:t>器</w:t>
      </w:r>
      <w:r w:rsidRPr="008643D7">
        <w:rPr>
          <w:rFonts w:eastAsia="STXihei" w:cs="Arial"/>
          <w:color w:val="000000"/>
          <w:sz w:val="18"/>
        </w:rPr>
        <w:t>。过滤器上的网孔应约为开槽间距的</w:t>
      </w:r>
      <w:r w:rsidRPr="008643D7">
        <w:rPr>
          <w:rFonts w:eastAsia="STXihei" w:cs="Arial"/>
          <w:color w:val="000000"/>
          <w:sz w:val="18"/>
        </w:rPr>
        <w:t>75%</w:t>
      </w:r>
      <w:r w:rsidRPr="008643D7">
        <w:rPr>
          <w:rFonts w:eastAsia="STXihei" w:cs="Arial"/>
          <w:color w:val="000000"/>
          <w:sz w:val="18"/>
        </w:rPr>
        <w:t>。</w:t>
      </w:r>
    </w:p>
    <w:p w:rsidR="00A65708" w:rsidRPr="008643D7" w:rsidRDefault="00A65708" w:rsidP="00A65708">
      <w:pPr>
        <w:autoSpaceDE w:val="0"/>
        <w:autoSpaceDN w:val="0"/>
        <w:rPr>
          <w:rFonts w:eastAsia="STXihei" w:cs="Arial"/>
          <w:color w:val="000000"/>
          <w:sz w:val="18"/>
        </w:rPr>
      </w:pPr>
    </w:p>
    <w:p w:rsidR="00A65708" w:rsidRPr="008643D7" w:rsidRDefault="00A65708" w:rsidP="00A65708">
      <w:pPr>
        <w:autoSpaceDE w:val="0"/>
        <w:autoSpaceDN w:val="0"/>
        <w:rPr>
          <w:rFonts w:eastAsia="STXihei" w:cs="Arial"/>
          <w:color w:val="000000"/>
          <w:sz w:val="18"/>
        </w:rPr>
      </w:pPr>
      <w:r w:rsidRPr="008643D7">
        <w:rPr>
          <w:rFonts w:eastAsia="STXihei" w:cs="Arial"/>
          <w:b/>
          <w:bCs/>
          <w:color w:val="0070C0"/>
          <w:sz w:val="18"/>
        </w:rPr>
        <w:t>Temperature approach</w:t>
      </w:r>
      <w:r w:rsidRPr="008643D7">
        <w:rPr>
          <w:rFonts w:eastAsia="STXihei" w:cs="Arial"/>
          <w:color w:val="0070C0"/>
          <w:sz w:val="18"/>
        </w:rPr>
        <w:t xml:space="preserve"> - The last couple tenths of a degree are exponentially more difficult to achieve. If you can </w:t>
      </w:r>
      <w:proofErr w:type="gramStart"/>
      <w:r w:rsidRPr="008643D7">
        <w:rPr>
          <w:rFonts w:eastAsia="STXihei" w:cs="Arial"/>
          <w:color w:val="0070C0"/>
          <w:sz w:val="18"/>
        </w:rPr>
        <w:t>open up</w:t>
      </w:r>
      <w:proofErr w:type="gramEnd"/>
      <w:r w:rsidRPr="008643D7">
        <w:rPr>
          <w:rFonts w:eastAsia="STXihei" w:cs="Arial"/>
          <w:color w:val="0070C0"/>
          <w:sz w:val="18"/>
        </w:rPr>
        <w:t xml:space="preserve"> the approach even 0.1-0.2°F, you can greatly reduce the surface area required.</w:t>
      </w:r>
      <w:r w:rsidRPr="008643D7">
        <w:rPr>
          <w:rFonts w:eastAsia="STXihei" w:cs="Arial"/>
          <w:b/>
          <w:color w:val="000000"/>
          <w:sz w:val="18"/>
        </w:rPr>
        <w:br/>
      </w:r>
      <w:r w:rsidRPr="008643D7">
        <w:rPr>
          <w:rFonts w:eastAsia="STXihei" w:cs="Arial"/>
          <w:b/>
          <w:color w:val="000000"/>
          <w:sz w:val="18"/>
        </w:rPr>
        <w:t>温度差</w:t>
      </w:r>
      <w:r w:rsidRPr="008643D7">
        <w:rPr>
          <w:rFonts w:eastAsia="STXihei" w:cs="Arial"/>
          <w:b/>
          <w:color w:val="000000"/>
          <w:sz w:val="18"/>
        </w:rPr>
        <w:t xml:space="preserve"> </w:t>
      </w:r>
      <w:r w:rsidRPr="008643D7">
        <w:rPr>
          <w:rFonts w:eastAsia="STXihei" w:cs="Arial"/>
          <w:sz w:val="18"/>
        </w:rPr>
        <w:t xml:space="preserve">- </w:t>
      </w:r>
      <w:r w:rsidRPr="008643D7">
        <w:rPr>
          <w:rFonts w:eastAsia="STXihei" w:cs="Arial"/>
          <w:sz w:val="18"/>
        </w:rPr>
        <w:t>最后十分之几度极其难以</w:t>
      </w:r>
      <w:r w:rsidR="00022FF2" w:rsidRPr="008643D7">
        <w:rPr>
          <w:rFonts w:eastAsia="STXihei" w:cs="Arial"/>
          <w:sz w:val="18"/>
        </w:rPr>
        <w:t>达</w:t>
      </w:r>
      <w:r w:rsidRPr="008643D7">
        <w:rPr>
          <w:rFonts w:eastAsia="STXihei" w:cs="Arial"/>
          <w:sz w:val="18"/>
        </w:rPr>
        <w:t>到。</w:t>
      </w:r>
      <w:r w:rsidRPr="008643D7">
        <w:rPr>
          <w:rFonts w:eastAsia="STXihei" w:cs="Arial"/>
          <w:color w:val="000000"/>
          <w:sz w:val="18"/>
        </w:rPr>
        <w:t>如果能够减少温差，即使是</w:t>
      </w:r>
      <w:r w:rsidRPr="008643D7">
        <w:rPr>
          <w:rFonts w:eastAsia="STXihei" w:cs="Arial"/>
          <w:color w:val="000000"/>
          <w:sz w:val="18"/>
        </w:rPr>
        <w:t>0.1-0.2°F</w:t>
      </w:r>
      <w:r w:rsidRPr="008643D7">
        <w:rPr>
          <w:rFonts w:eastAsia="STXihei" w:cs="Arial"/>
          <w:color w:val="000000"/>
          <w:sz w:val="18"/>
        </w:rPr>
        <w:t>，</w:t>
      </w:r>
      <w:r w:rsidR="00022FF2" w:rsidRPr="008643D7">
        <w:rPr>
          <w:rFonts w:eastAsia="STXihei" w:cs="Arial"/>
          <w:color w:val="000000"/>
          <w:sz w:val="18"/>
          <w:lang w:eastAsia="zh-CN"/>
        </w:rPr>
        <w:t>也</w:t>
      </w:r>
      <w:r w:rsidRPr="008643D7">
        <w:rPr>
          <w:rFonts w:eastAsia="STXihei" w:cs="Arial"/>
          <w:color w:val="000000"/>
          <w:sz w:val="18"/>
        </w:rPr>
        <w:t>可以大大减少所需表面积。</w:t>
      </w:r>
    </w:p>
    <w:p w:rsidR="00A65708" w:rsidRPr="008643D7" w:rsidRDefault="00A65708" w:rsidP="00A65708">
      <w:pPr>
        <w:autoSpaceDE w:val="0"/>
        <w:autoSpaceDN w:val="0"/>
        <w:rPr>
          <w:rFonts w:eastAsia="STXihei" w:cs="Arial"/>
          <w:color w:val="000000"/>
          <w:sz w:val="18"/>
        </w:rPr>
      </w:pPr>
    </w:p>
    <w:p w:rsidR="00A65708" w:rsidRPr="008643D7" w:rsidRDefault="00A65708" w:rsidP="00A65708">
      <w:pPr>
        <w:autoSpaceDE w:val="0"/>
        <w:autoSpaceDN w:val="0"/>
        <w:rPr>
          <w:rFonts w:eastAsia="STXihei" w:cs="Arial"/>
          <w:color w:val="000000"/>
          <w:sz w:val="18"/>
        </w:rPr>
      </w:pPr>
      <w:r w:rsidRPr="008643D7">
        <w:rPr>
          <w:rFonts w:eastAsia="STXihei" w:cs="Arial"/>
          <w:b/>
          <w:bCs/>
          <w:color w:val="0070C0"/>
          <w:sz w:val="18"/>
        </w:rPr>
        <w:t>Connection velocity</w:t>
      </w:r>
      <w:r w:rsidRPr="008643D7">
        <w:rPr>
          <w:rFonts w:eastAsia="STXihei" w:cs="Arial"/>
          <w:color w:val="0070C0"/>
          <w:sz w:val="18"/>
        </w:rPr>
        <w:t xml:space="preserve"> - Target connection velocity = 8-10 ft/s, up to ~15 ft/s for a retrofit (like pipe velocity). If you are comparing GPHE bids and one </w:t>
      </w:r>
      <w:proofErr w:type="spellStart"/>
      <w:r w:rsidRPr="008643D7">
        <w:rPr>
          <w:rFonts w:eastAsia="STXihei" w:cs="Arial"/>
          <w:color w:val="0070C0"/>
          <w:sz w:val="18"/>
        </w:rPr>
        <w:t>mfg</w:t>
      </w:r>
      <w:proofErr w:type="spellEnd"/>
      <w:r w:rsidRPr="008643D7">
        <w:rPr>
          <w:rFonts w:eastAsia="STXihei" w:cs="Arial"/>
          <w:color w:val="0070C0"/>
          <w:sz w:val="18"/>
        </w:rPr>
        <w:t xml:space="preserve"> is quoting a 6" connection and another is quoting an 8" connection, you should inquire about the connection velocity, which takes me to the next topic - %</w:t>
      </w:r>
      <w:proofErr w:type="spellStart"/>
      <w:r w:rsidRPr="008643D7">
        <w:rPr>
          <w:rFonts w:eastAsia="STXihei" w:cs="Arial"/>
          <w:color w:val="0070C0"/>
          <w:sz w:val="18"/>
        </w:rPr>
        <w:t>dP</w:t>
      </w:r>
      <w:proofErr w:type="spellEnd"/>
      <w:r w:rsidRPr="008643D7">
        <w:rPr>
          <w:rFonts w:eastAsia="STXihei" w:cs="Arial"/>
          <w:color w:val="0070C0"/>
          <w:sz w:val="18"/>
        </w:rPr>
        <w:t xml:space="preserve"> lost in the connections.</w:t>
      </w:r>
      <w:r w:rsidRPr="008643D7">
        <w:rPr>
          <w:rFonts w:eastAsia="STXihei" w:cs="Arial"/>
          <w:b/>
          <w:color w:val="000000"/>
          <w:sz w:val="18"/>
        </w:rPr>
        <w:br/>
      </w:r>
      <w:r w:rsidR="00771ECA" w:rsidRPr="008643D7">
        <w:rPr>
          <w:rFonts w:eastAsia="STXihei" w:cs="Arial" w:hint="eastAsia"/>
          <w:b/>
          <w:color w:val="000000"/>
          <w:sz w:val="18"/>
          <w:lang w:eastAsia="zh-CN"/>
        </w:rPr>
        <w:t>接口流速</w:t>
      </w:r>
      <w:r w:rsidRPr="008643D7">
        <w:rPr>
          <w:rFonts w:eastAsia="STXihei" w:cs="Arial"/>
          <w:sz w:val="18"/>
        </w:rPr>
        <w:t xml:space="preserve"> - </w:t>
      </w:r>
      <w:r w:rsidRPr="008643D7">
        <w:rPr>
          <w:rFonts w:eastAsia="STXihei" w:cs="Arial"/>
          <w:sz w:val="18"/>
        </w:rPr>
        <w:t>目标</w:t>
      </w:r>
      <w:r w:rsidR="00771ECA" w:rsidRPr="008643D7">
        <w:rPr>
          <w:rFonts w:eastAsia="STXihei" w:cs="Arial" w:hint="eastAsia"/>
          <w:sz w:val="18"/>
          <w:lang w:eastAsia="zh-CN"/>
        </w:rPr>
        <w:t>接口流速</w:t>
      </w:r>
      <w:r w:rsidR="00771ECA" w:rsidRPr="008643D7">
        <w:rPr>
          <w:rFonts w:eastAsia="STXihei" w:cs="Arial" w:hint="eastAsia"/>
          <w:sz w:val="18"/>
          <w:lang w:eastAsia="zh-CN"/>
        </w:rPr>
        <w:t>2.4-3</w:t>
      </w:r>
      <w:r w:rsidRPr="008643D7">
        <w:rPr>
          <w:rFonts w:eastAsia="STXihei" w:cs="Arial"/>
          <w:sz w:val="18"/>
        </w:rPr>
        <w:t xml:space="preserve"> </w:t>
      </w:r>
      <w:r w:rsidR="00771ECA" w:rsidRPr="008643D7">
        <w:rPr>
          <w:rFonts w:eastAsia="STXihei" w:cs="Arial" w:hint="eastAsia"/>
          <w:sz w:val="18"/>
          <w:lang w:eastAsia="zh-CN"/>
        </w:rPr>
        <w:t>m</w:t>
      </w:r>
      <w:r w:rsidRPr="008643D7">
        <w:rPr>
          <w:rFonts w:eastAsia="STXihei" w:cs="Arial"/>
          <w:sz w:val="18"/>
        </w:rPr>
        <w:t>/s</w:t>
      </w:r>
      <w:r w:rsidRPr="008643D7">
        <w:rPr>
          <w:rFonts w:eastAsia="STXihei" w:cs="Arial"/>
          <w:sz w:val="18"/>
        </w:rPr>
        <w:t>，对于改装机组，最高可达约</w:t>
      </w:r>
      <w:r w:rsidR="00771ECA" w:rsidRPr="008643D7">
        <w:rPr>
          <w:rFonts w:eastAsia="STXihei" w:cs="Arial" w:hint="eastAsia"/>
          <w:sz w:val="18"/>
          <w:lang w:eastAsia="zh-CN"/>
        </w:rPr>
        <w:t>4.57</w:t>
      </w:r>
      <w:r w:rsidRPr="008643D7">
        <w:rPr>
          <w:rFonts w:eastAsia="STXihei" w:cs="Arial"/>
          <w:sz w:val="18"/>
        </w:rPr>
        <w:t xml:space="preserve"> </w:t>
      </w:r>
      <w:r w:rsidR="00771ECA" w:rsidRPr="008643D7">
        <w:rPr>
          <w:rFonts w:eastAsia="STXihei" w:cs="Arial" w:hint="eastAsia"/>
          <w:sz w:val="18"/>
          <w:lang w:eastAsia="zh-CN"/>
        </w:rPr>
        <w:t>m</w:t>
      </w:r>
      <w:r w:rsidRPr="008643D7">
        <w:rPr>
          <w:rFonts w:eastAsia="STXihei" w:cs="Arial"/>
          <w:sz w:val="18"/>
        </w:rPr>
        <w:t>/s</w:t>
      </w:r>
      <w:r w:rsidRPr="008643D7">
        <w:rPr>
          <w:rFonts w:eastAsia="STXihei" w:cs="Arial"/>
          <w:sz w:val="18"/>
        </w:rPr>
        <w:t>（如管道速度）。</w:t>
      </w:r>
      <w:r w:rsidRPr="008643D7">
        <w:rPr>
          <w:rFonts w:eastAsia="STXihei" w:cs="Arial"/>
          <w:color w:val="000000"/>
          <w:sz w:val="18"/>
        </w:rPr>
        <w:t>如果您正在对比</w:t>
      </w:r>
      <w:r w:rsidR="00771ECA" w:rsidRPr="008643D7">
        <w:rPr>
          <w:rFonts w:eastAsia="STXihei" w:cs="Arial" w:hint="eastAsia"/>
          <w:color w:val="000000"/>
          <w:sz w:val="18"/>
          <w:lang w:eastAsia="zh-CN"/>
        </w:rPr>
        <w:t>不同换热器</w:t>
      </w:r>
      <w:r w:rsidRPr="008643D7">
        <w:rPr>
          <w:rFonts w:eastAsia="STXihei" w:cs="Arial"/>
          <w:color w:val="000000"/>
          <w:sz w:val="18"/>
        </w:rPr>
        <w:t>投标</w:t>
      </w:r>
      <w:r w:rsidR="00771ECA" w:rsidRPr="008643D7">
        <w:rPr>
          <w:rFonts w:eastAsia="STXihei" w:cs="Arial" w:hint="eastAsia"/>
          <w:color w:val="000000"/>
          <w:sz w:val="18"/>
          <w:lang w:eastAsia="zh-CN"/>
        </w:rPr>
        <w:t>产品</w:t>
      </w:r>
      <w:r w:rsidRPr="008643D7">
        <w:rPr>
          <w:rFonts w:eastAsia="STXihei" w:cs="Arial"/>
          <w:color w:val="000000"/>
          <w:sz w:val="18"/>
        </w:rPr>
        <w:t>，一个制造商报</w:t>
      </w:r>
      <w:r w:rsidRPr="008643D7">
        <w:rPr>
          <w:rFonts w:eastAsia="STXihei" w:cs="Arial"/>
          <w:color w:val="000000"/>
          <w:sz w:val="18"/>
        </w:rPr>
        <w:t>6</w:t>
      </w:r>
      <w:r w:rsidR="002B36DC" w:rsidRPr="008643D7">
        <w:rPr>
          <w:rFonts w:eastAsia="STXihei" w:cs="Arial"/>
          <w:color w:val="000000"/>
          <w:sz w:val="18"/>
        </w:rPr>
        <w:t>"</w:t>
      </w:r>
      <w:r w:rsidRPr="008643D7">
        <w:rPr>
          <w:rFonts w:eastAsia="STXihei" w:cs="Arial"/>
          <w:color w:val="000000"/>
          <w:sz w:val="18"/>
        </w:rPr>
        <w:t>的接</w:t>
      </w:r>
      <w:r w:rsidR="004530C3" w:rsidRPr="008643D7">
        <w:rPr>
          <w:rFonts w:eastAsia="STXihei" w:cs="Arial" w:hint="eastAsia"/>
          <w:color w:val="000000"/>
          <w:sz w:val="18"/>
          <w:lang w:eastAsia="zh-CN"/>
        </w:rPr>
        <w:t>口</w:t>
      </w:r>
      <w:r w:rsidRPr="008643D7">
        <w:rPr>
          <w:rFonts w:eastAsia="STXihei" w:cs="Arial"/>
          <w:color w:val="000000"/>
          <w:sz w:val="18"/>
        </w:rPr>
        <w:t>，另一个报</w:t>
      </w:r>
      <w:r w:rsidRPr="008643D7">
        <w:rPr>
          <w:rFonts w:eastAsia="STXihei" w:cs="Arial"/>
          <w:color w:val="000000"/>
          <w:sz w:val="18"/>
        </w:rPr>
        <w:t>8</w:t>
      </w:r>
      <w:r w:rsidR="002B36DC" w:rsidRPr="008643D7">
        <w:rPr>
          <w:rFonts w:eastAsia="STXihei" w:cs="Arial"/>
          <w:color w:val="000000"/>
          <w:sz w:val="18"/>
        </w:rPr>
        <w:t>"</w:t>
      </w:r>
      <w:r w:rsidRPr="008643D7">
        <w:rPr>
          <w:rFonts w:eastAsia="STXihei" w:cs="Arial"/>
          <w:color w:val="000000"/>
          <w:sz w:val="18"/>
        </w:rPr>
        <w:t>的接</w:t>
      </w:r>
      <w:r w:rsidR="004530C3" w:rsidRPr="008643D7">
        <w:rPr>
          <w:rFonts w:eastAsia="STXihei" w:cs="Arial" w:hint="eastAsia"/>
          <w:color w:val="000000"/>
          <w:sz w:val="18"/>
          <w:lang w:eastAsia="zh-CN"/>
        </w:rPr>
        <w:t>口</w:t>
      </w:r>
      <w:r w:rsidRPr="008643D7">
        <w:rPr>
          <w:rFonts w:eastAsia="STXihei" w:cs="Arial"/>
          <w:color w:val="000000"/>
          <w:sz w:val="18"/>
        </w:rPr>
        <w:t>，您应该询问接</w:t>
      </w:r>
      <w:r w:rsidR="004530C3" w:rsidRPr="008643D7">
        <w:rPr>
          <w:rFonts w:eastAsia="STXihei" w:cs="Arial" w:hint="eastAsia"/>
          <w:color w:val="000000"/>
          <w:sz w:val="18"/>
          <w:lang w:eastAsia="zh-CN"/>
        </w:rPr>
        <w:t>口</w:t>
      </w:r>
      <w:r w:rsidRPr="008643D7">
        <w:rPr>
          <w:rFonts w:eastAsia="STXihei" w:cs="Arial"/>
          <w:color w:val="000000"/>
          <w:sz w:val="18"/>
        </w:rPr>
        <w:t>流速，这就要讨论下一个话题</w:t>
      </w:r>
      <w:r w:rsidRPr="008643D7">
        <w:rPr>
          <w:rFonts w:eastAsia="STXihei" w:cs="Arial"/>
          <w:color w:val="000000"/>
          <w:sz w:val="18"/>
        </w:rPr>
        <w:t>——</w:t>
      </w:r>
      <w:r w:rsidRPr="008643D7">
        <w:rPr>
          <w:rFonts w:eastAsia="STXihei" w:cs="Arial"/>
          <w:color w:val="000000"/>
          <w:sz w:val="18"/>
        </w:rPr>
        <w:t>接</w:t>
      </w:r>
      <w:r w:rsidR="004530C3" w:rsidRPr="008643D7">
        <w:rPr>
          <w:rFonts w:eastAsia="STXihei" w:cs="Arial" w:hint="eastAsia"/>
          <w:color w:val="000000"/>
          <w:sz w:val="18"/>
          <w:lang w:eastAsia="zh-CN"/>
        </w:rPr>
        <w:t>口</w:t>
      </w:r>
      <w:r w:rsidR="00771ECA" w:rsidRPr="008643D7">
        <w:rPr>
          <w:rFonts w:eastAsia="STXihei" w:cs="Arial" w:hint="eastAsia"/>
          <w:color w:val="000000"/>
          <w:sz w:val="18"/>
          <w:lang w:eastAsia="zh-CN"/>
        </w:rPr>
        <w:t>压力</w:t>
      </w:r>
      <w:r w:rsidRPr="008643D7">
        <w:rPr>
          <w:rFonts w:eastAsia="STXihei" w:cs="Arial"/>
          <w:color w:val="000000"/>
          <w:sz w:val="18"/>
        </w:rPr>
        <w:t>损失</w:t>
      </w:r>
      <w:r w:rsidR="00771ECA" w:rsidRPr="008643D7">
        <w:rPr>
          <w:rFonts w:eastAsia="STXihei" w:cs="Arial" w:hint="eastAsia"/>
          <w:color w:val="000000"/>
          <w:sz w:val="18"/>
          <w:lang w:eastAsia="zh-CN"/>
        </w:rPr>
        <w:t>的百分比</w:t>
      </w:r>
      <w:r w:rsidRPr="008643D7">
        <w:rPr>
          <w:rFonts w:eastAsia="STXihei" w:cs="Arial"/>
          <w:color w:val="000000"/>
          <w:sz w:val="18"/>
        </w:rPr>
        <w:t>。</w:t>
      </w:r>
    </w:p>
    <w:p w:rsidR="00A65708" w:rsidRPr="008643D7" w:rsidRDefault="00A65708" w:rsidP="00A65708">
      <w:pPr>
        <w:autoSpaceDE w:val="0"/>
        <w:autoSpaceDN w:val="0"/>
        <w:rPr>
          <w:rFonts w:eastAsia="STXihei" w:cs="Arial"/>
          <w:color w:val="000000"/>
          <w:sz w:val="18"/>
        </w:rPr>
      </w:pPr>
    </w:p>
    <w:p w:rsidR="00A65708" w:rsidRPr="008643D7" w:rsidRDefault="00A65708" w:rsidP="00A65708">
      <w:pPr>
        <w:autoSpaceDE w:val="0"/>
        <w:autoSpaceDN w:val="0"/>
        <w:rPr>
          <w:rFonts w:eastAsia="STXihei" w:cs="Arial"/>
          <w:color w:val="000000"/>
          <w:sz w:val="18"/>
        </w:rPr>
      </w:pPr>
      <w:r w:rsidRPr="008643D7">
        <w:rPr>
          <w:rFonts w:eastAsia="STXihei" w:cs="Arial"/>
          <w:b/>
          <w:bCs/>
          <w:color w:val="0070C0"/>
          <w:sz w:val="18"/>
        </w:rPr>
        <w:t xml:space="preserve">% of </w:t>
      </w:r>
      <w:proofErr w:type="spellStart"/>
      <w:r w:rsidRPr="008643D7">
        <w:rPr>
          <w:rFonts w:eastAsia="STXihei" w:cs="Arial"/>
          <w:b/>
          <w:bCs/>
          <w:color w:val="0070C0"/>
          <w:sz w:val="18"/>
        </w:rPr>
        <w:t>dP</w:t>
      </w:r>
      <w:proofErr w:type="spellEnd"/>
      <w:r w:rsidRPr="008643D7">
        <w:rPr>
          <w:rFonts w:eastAsia="STXihei" w:cs="Arial"/>
          <w:b/>
          <w:bCs/>
          <w:color w:val="0070C0"/>
          <w:sz w:val="18"/>
        </w:rPr>
        <w:t xml:space="preserve"> lost in the connections</w:t>
      </w:r>
      <w:r w:rsidRPr="008643D7">
        <w:rPr>
          <w:rFonts w:eastAsia="STXihei" w:cs="Arial"/>
          <w:color w:val="0070C0"/>
          <w:sz w:val="18"/>
        </w:rPr>
        <w:t xml:space="preserve"> - </w:t>
      </w:r>
      <w:proofErr w:type="spellStart"/>
      <w:r w:rsidRPr="008643D7">
        <w:rPr>
          <w:rFonts w:eastAsia="STXihei" w:cs="Arial"/>
          <w:color w:val="0070C0"/>
          <w:sz w:val="18"/>
        </w:rPr>
        <w:t>dP</w:t>
      </w:r>
      <w:proofErr w:type="spellEnd"/>
      <w:r w:rsidRPr="008643D7">
        <w:rPr>
          <w:rFonts w:eastAsia="STXihei" w:cs="Arial"/>
          <w:color w:val="0070C0"/>
          <w:sz w:val="18"/>
        </w:rPr>
        <w:t xml:space="preserve"> is your driving force. If you take too much </w:t>
      </w:r>
      <w:proofErr w:type="spellStart"/>
      <w:r w:rsidRPr="008643D7">
        <w:rPr>
          <w:rFonts w:eastAsia="STXihei" w:cs="Arial"/>
          <w:color w:val="0070C0"/>
          <w:sz w:val="18"/>
        </w:rPr>
        <w:t>dP</w:t>
      </w:r>
      <w:proofErr w:type="spellEnd"/>
      <w:r w:rsidRPr="008643D7">
        <w:rPr>
          <w:rFonts w:eastAsia="STXihei" w:cs="Arial"/>
          <w:color w:val="0070C0"/>
          <w:sz w:val="18"/>
        </w:rPr>
        <w:t xml:space="preserve"> to get the fluid through the connection and to the first plate, you will not have enough driving force to push the liquid through the entirety of the plate pack, effectively cutting your surface area by X. To ensure proper plate pack distribution,</w:t>
      </w:r>
      <w:r w:rsidRPr="008643D7">
        <w:rPr>
          <w:rFonts w:eastAsia="STXihei" w:cs="Arial"/>
          <w:b/>
          <w:bCs/>
          <w:color w:val="0070C0"/>
          <w:sz w:val="18"/>
        </w:rPr>
        <w:t xml:space="preserve"> limit %</w:t>
      </w:r>
      <w:proofErr w:type="spellStart"/>
      <w:r w:rsidRPr="008643D7">
        <w:rPr>
          <w:rFonts w:eastAsia="STXihei" w:cs="Arial"/>
          <w:b/>
          <w:bCs/>
          <w:color w:val="0070C0"/>
          <w:sz w:val="18"/>
        </w:rPr>
        <w:t>dP</w:t>
      </w:r>
      <w:proofErr w:type="spellEnd"/>
      <w:r w:rsidRPr="008643D7">
        <w:rPr>
          <w:rFonts w:eastAsia="STXihei" w:cs="Arial"/>
          <w:b/>
          <w:bCs/>
          <w:color w:val="0070C0"/>
          <w:sz w:val="18"/>
        </w:rPr>
        <w:t xml:space="preserve"> lost in connections to 30-</w:t>
      </w:r>
      <w:r w:rsidRPr="008643D7">
        <w:rPr>
          <w:rFonts w:eastAsia="STXihei" w:cs="Arial"/>
          <w:b/>
          <w:bCs/>
          <w:color w:val="0070C0"/>
          <w:sz w:val="18"/>
        </w:rPr>
        <w:lastRenderedPageBreak/>
        <w:t xml:space="preserve">35% of total </w:t>
      </w:r>
      <w:proofErr w:type="spellStart"/>
      <w:r w:rsidRPr="008643D7">
        <w:rPr>
          <w:rFonts w:eastAsia="STXihei" w:cs="Arial"/>
          <w:b/>
          <w:bCs/>
          <w:color w:val="0070C0"/>
          <w:sz w:val="18"/>
        </w:rPr>
        <w:t>dP</w:t>
      </w:r>
      <w:proofErr w:type="spellEnd"/>
      <w:r w:rsidRPr="008643D7">
        <w:rPr>
          <w:rFonts w:eastAsia="STXihei" w:cs="Arial"/>
          <w:b/>
          <w:bCs/>
          <w:color w:val="0070C0"/>
          <w:sz w:val="18"/>
        </w:rPr>
        <w:t xml:space="preserve"> across the h</w:t>
      </w:r>
      <w:r w:rsidR="00223461" w:rsidRPr="008643D7">
        <w:rPr>
          <w:rFonts w:eastAsia="STXihei" w:cs="Arial"/>
          <w:b/>
          <w:bCs/>
          <w:color w:val="0070C0"/>
          <w:sz w:val="18"/>
        </w:rPr>
        <w:t>eat exchanger</w:t>
      </w:r>
      <w:r w:rsidRPr="008643D7">
        <w:rPr>
          <w:rFonts w:eastAsia="STXihei" w:cs="Arial"/>
          <w:b/>
          <w:bCs/>
          <w:color w:val="0070C0"/>
          <w:sz w:val="18"/>
        </w:rPr>
        <w:t xml:space="preserve">. </w:t>
      </w:r>
      <w:r w:rsidRPr="008643D7">
        <w:rPr>
          <w:rFonts w:eastAsia="STXihei" w:cs="Arial"/>
          <w:color w:val="0070C0"/>
          <w:sz w:val="18"/>
        </w:rPr>
        <w:t> </w:t>
      </w:r>
      <w:r w:rsidRPr="008643D7">
        <w:rPr>
          <w:rFonts w:eastAsia="STXihei" w:cs="Arial"/>
          <w:b/>
          <w:color w:val="000000"/>
          <w:sz w:val="18"/>
        </w:rPr>
        <w:br/>
      </w:r>
      <w:r w:rsidR="00B34A01" w:rsidRPr="008643D7">
        <w:rPr>
          <w:rFonts w:eastAsia="STXihei" w:cs="Arial"/>
          <w:b/>
          <w:bCs/>
          <w:color w:val="000000"/>
          <w:sz w:val="18"/>
        </w:rPr>
        <w:t>接</w:t>
      </w:r>
      <w:r w:rsidR="00B34A01" w:rsidRPr="008643D7">
        <w:rPr>
          <w:rFonts w:eastAsia="STXihei" w:cs="Arial" w:hint="eastAsia"/>
          <w:b/>
          <w:bCs/>
          <w:color w:val="000000"/>
          <w:sz w:val="18"/>
          <w:lang w:eastAsia="zh-CN"/>
        </w:rPr>
        <w:t>口压力</w:t>
      </w:r>
      <w:r w:rsidR="00B34A01" w:rsidRPr="008643D7">
        <w:rPr>
          <w:rFonts w:eastAsia="STXihei" w:cs="Arial"/>
          <w:b/>
          <w:bCs/>
          <w:color w:val="000000"/>
          <w:sz w:val="18"/>
        </w:rPr>
        <w:t>损失</w:t>
      </w:r>
      <w:r w:rsidR="00B34A01" w:rsidRPr="008643D7">
        <w:rPr>
          <w:rFonts w:eastAsia="STXihei" w:cs="Arial" w:hint="eastAsia"/>
          <w:b/>
          <w:bCs/>
          <w:color w:val="000000"/>
          <w:sz w:val="18"/>
          <w:lang w:eastAsia="zh-CN"/>
        </w:rPr>
        <w:t>的百分比</w:t>
      </w:r>
      <w:r w:rsidRPr="008643D7">
        <w:rPr>
          <w:rFonts w:eastAsia="STXihei" w:cs="Arial"/>
          <w:sz w:val="18"/>
        </w:rPr>
        <w:t xml:space="preserve"> </w:t>
      </w:r>
      <w:r w:rsidR="00B34A01" w:rsidRPr="008643D7">
        <w:rPr>
          <w:rFonts w:eastAsia="STXihei" w:cs="Arial"/>
          <w:sz w:val="18"/>
        </w:rPr>
        <w:t>–</w:t>
      </w:r>
      <w:r w:rsidRPr="008643D7">
        <w:rPr>
          <w:rFonts w:eastAsia="STXihei" w:cs="Arial"/>
          <w:sz w:val="18"/>
        </w:rPr>
        <w:t xml:space="preserve"> </w:t>
      </w:r>
      <w:r w:rsidR="00B34A01" w:rsidRPr="008643D7">
        <w:rPr>
          <w:rFonts w:eastAsia="STXihei" w:cs="Arial" w:hint="eastAsia"/>
          <w:sz w:val="18"/>
          <w:lang w:eastAsia="zh-CN"/>
        </w:rPr>
        <w:t>压损</w:t>
      </w:r>
      <w:r w:rsidRPr="008643D7">
        <w:rPr>
          <w:rFonts w:eastAsia="STXihei" w:cs="Arial"/>
          <w:sz w:val="18"/>
        </w:rPr>
        <w:t>是驱动力。如果使流体通过接头到达第一个板耗费过大</w:t>
      </w:r>
      <w:r w:rsidR="00022FF2" w:rsidRPr="008643D7">
        <w:rPr>
          <w:rFonts w:eastAsia="STXihei" w:cs="Arial"/>
          <w:sz w:val="18"/>
          <w:lang w:eastAsia="zh-CN"/>
        </w:rPr>
        <w:t>的</w:t>
      </w:r>
      <w:r w:rsidR="00B34A01" w:rsidRPr="008643D7">
        <w:rPr>
          <w:rFonts w:eastAsia="STXihei" w:cs="Arial" w:hint="eastAsia"/>
          <w:sz w:val="18"/>
          <w:lang w:eastAsia="zh-CN"/>
        </w:rPr>
        <w:t>压损</w:t>
      </w:r>
      <w:r w:rsidRPr="008643D7">
        <w:rPr>
          <w:rFonts w:eastAsia="STXihei" w:cs="Arial"/>
          <w:sz w:val="18"/>
        </w:rPr>
        <w:t>，则没有足够的驱动力推动流体通过整个板组，</w:t>
      </w:r>
      <w:r w:rsidR="00022FF2" w:rsidRPr="008643D7">
        <w:rPr>
          <w:rFonts w:eastAsia="STXihei" w:cs="Arial"/>
          <w:sz w:val="18"/>
          <w:lang w:eastAsia="zh-CN"/>
        </w:rPr>
        <w:t>并</w:t>
      </w:r>
      <w:r w:rsidRPr="008643D7">
        <w:rPr>
          <w:rFonts w:eastAsia="STXihei" w:cs="Arial"/>
          <w:sz w:val="18"/>
        </w:rPr>
        <w:t>有效地将表面积减少。为确保</w:t>
      </w:r>
      <w:r w:rsidR="00B34A01" w:rsidRPr="008643D7">
        <w:rPr>
          <w:rFonts w:eastAsia="STXihei" w:cs="Arial" w:hint="eastAsia"/>
          <w:sz w:val="18"/>
          <w:lang w:eastAsia="zh-CN"/>
        </w:rPr>
        <w:t>流体在角孔段的均匀分配</w:t>
      </w:r>
      <w:r w:rsidRPr="008643D7">
        <w:rPr>
          <w:rFonts w:eastAsia="STXihei" w:cs="Arial"/>
          <w:sz w:val="18"/>
        </w:rPr>
        <w:t>，</w:t>
      </w:r>
      <w:r w:rsidRPr="008643D7">
        <w:rPr>
          <w:rFonts w:eastAsia="STXihei" w:cs="Arial"/>
          <w:b/>
          <w:color w:val="000000"/>
          <w:sz w:val="18"/>
        </w:rPr>
        <w:t>将</w:t>
      </w:r>
      <w:r w:rsidR="009438B8" w:rsidRPr="008643D7">
        <w:rPr>
          <w:rFonts w:eastAsia="STXihei" w:cs="Arial" w:hint="eastAsia"/>
          <w:b/>
          <w:color w:val="000000"/>
          <w:sz w:val="18"/>
          <w:lang w:eastAsia="zh-CN"/>
        </w:rPr>
        <w:t>接口压力</w:t>
      </w:r>
      <w:r w:rsidRPr="008643D7">
        <w:rPr>
          <w:rFonts w:eastAsia="STXihei" w:cs="Arial"/>
          <w:b/>
          <w:color w:val="000000"/>
          <w:sz w:val="18"/>
        </w:rPr>
        <w:t>损失限制在整个换热器总</w:t>
      </w:r>
      <w:r w:rsidR="009438B8" w:rsidRPr="008643D7">
        <w:rPr>
          <w:rFonts w:eastAsia="STXihei" w:cs="Arial" w:hint="eastAsia"/>
          <w:b/>
          <w:color w:val="000000"/>
          <w:sz w:val="18"/>
          <w:lang w:eastAsia="zh-CN"/>
        </w:rPr>
        <w:t>压损</w:t>
      </w:r>
      <w:r w:rsidRPr="008643D7">
        <w:rPr>
          <w:rFonts w:eastAsia="STXihei" w:cs="Arial"/>
          <w:b/>
          <w:color w:val="000000"/>
          <w:sz w:val="18"/>
        </w:rPr>
        <w:t>的</w:t>
      </w:r>
      <w:r w:rsidRPr="008643D7">
        <w:rPr>
          <w:rFonts w:eastAsia="STXihei" w:cs="Arial"/>
          <w:b/>
          <w:color w:val="000000"/>
          <w:sz w:val="18"/>
        </w:rPr>
        <w:t>30-35%</w:t>
      </w:r>
      <w:r w:rsidRPr="008643D7">
        <w:rPr>
          <w:rFonts w:eastAsia="STXihei" w:cs="Arial"/>
          <w:b/>
          <w:color w:val="000000"/>
          <w:sz w:val="18"/>
        </w:rPr>
        <w:t>。</w:t>
      </w:r>
    </w:p>
    <w:p w:rsidR="00A65708" w:rsidRPr="008643D7" w:rsidRDefault="00A65708" w:rsidP="00A65708">
      <w:pPr>
        <w:autoSpaceDE w:val="0"/>
        <w:autoSpaceDN w:val="0"/>
        <w:rPr>
          <w:rFonts w:eastAsia="STXihei" w:cs="Arial"/>
          <w:color w:val="000000"/>
          <w:sz w:val="18"/>
        </w:rPr>
      </w:pPr>
    </w:p>
    <w:p w:rsidR="00A65708" w:rsidRPr="008643D7" w:rsidRDefault="00A65708" w:rsidP="00A65708">
      <w:pPr>
        <w:autoSpaceDE w:val="0"/>
        <w:autoSpaceDN w:val="0"/>
        <w:rPr>
          <w:rFonts w:eastAsia="STXihei" w:cs="Arial"/>
          <w:color w:val="000000"/>
          <w:sz w:val="18"/>
        </w:rPr>
      </w:pPr>
      <w:r w:rsidRPr="008643D7">
        <w:rPr>
          <w:rFonts w:eastAsia="STXihei" w:cs="Arial"/>
          <w:b/>
          <w:bCs/>
          <w:color w:val="0070C0"/>
          <w:sz w:val="18"/>
        </w:rPr>
        <w:t>Minimum plate thickness</w:t>
      </w:r>
      <w:r w:rsidRPr="008643D7">
        <w:rPr>
          <w:rFonts w:eastAsia="STXihei" w:cs="Arial"/>
          <w:color w:val="0070C0"/>
          <w:sz w:val="18"/>
        </w:rPr>
        <w:t xml:space="preserve"> - This is driven by how the </w:t>
      </w:r>
      <w:proofErr w:type="spellStart"/>
      <w:r w:rsidRPr="008643D7">
        <w:rPr>
          <w:rFonts w:eastAsia="STXihei" w:cs="Arial"/>
          <w:color w:val="0070C0"/>
          <w:sz w:val="18"/>
        </w:rPr>
        <w:t>mfg</w:t>
      </w:r>
      <w:proofErr w:type="spellEnd"/>
      <w:r w:rsidRPr="008643D7">
        <w:rPr>
          <w:rFonts w:eastAsia="STXihei" w:cs="Arial"/>
          <w:color w:val="0070C0"/>
          <w:sz w:val="18"/>
        </w:rPr>
        <w:t xml:space="preserve"> presses its plates and the required design pressure. Master specification states that plates material must be 0.0254" before pressing. This is b/c many </w:t>
      </w:r>
      <w:proofErr w:type="spellStart"/>
      <w:r w:rsidRPr="008643D7">
        <w:rPr>
          <w:rFonts w:eastAsia="STXihei" w:cs="Arial"/>
          <w:color w:val="0070C0"/>
          <w:sz w:val="18"/>
        </w:rPr>
        <w:t>mfgs</w:t>
      </w:r>
      <w:proofErr w:type="spellEnd"/>
      <w:r w:rsidRPr="008643D7">
        <w:rPr>
          <w:rFonts w:eastAsia="STXihei" w:cs="Arial"/>
          <w:color w:val="0070C0"/>
          <w:sz w:val="18"/>
        </w:rPr>
        <w:t xml:space="preserve"> press in multiple stages, leading to thin spots on the plate. Alfa Laval presses its plates in a single stage so does not need this extra tolerance. For most HVAC cooling applications 0.4 mm plates are more than adequate for a </w:t>
      </w:r>
      <w:proofErr w:type="gramStart"/>
      <w:r w:rsidRPr="008643D7">
        <w:rPr>
          <w:rFonts w:eastAsia="STXihei" w:cs="Arial"/>
          <w:color w:val="0070C0"/>
          <w:sz w:val="18"/>
        </w:rPr>
        <w:t>150 psi</w:t>
      </w:r>
      <w:proofErr w:type="gramEnd"/>
      <w:r w:rsidRPr="008643D7">
        <w:rPr>
          <w:rFonts w:eastAsia="STXihei" w:cs="Arial"/>
          <w:color w:val="0070C0"/>
          <w:sz w:val="18"/>
        </w:rPr>
        <w:t xml:space="preserve"> design pressure.  </w:t>
      </w:r>
      <w:r w:rsidRPr="008643D7">
        <w:rPr>
          <w:rFonts w:eastAsia="STXihei" w:cs="Arial"/>
          <w:b/>
          <w:color w:val="000000"/>
          <w:sz w:val="18"/>
        </w:rPr>
        <w:br/>
      </w:r>
      <w:r w:rsidRPr="008643D7">
        <w:rPr>
          <w:rFonts w:eastAsia="STXihei" w:cs="Arial"/>
          <w:b/>
          <w:color w:val="000000"/>
          <w:sz w:val="18"/>
        </w:rPr>
        <w:t>最小板厚</w:t>
      </w:r>
      <w:r w:rsidRPr="008643D7">
        <w:rPr>
          <w:rFonts w:eastAsia="STXihei" w:cs="Arial"/>
          <w:b/>
          <w:color w:val="000000"/>
          <w:sz w:val="18"/>
        </w:rPr>
        <w:t xml:space="preserve"> </w:t>
      </w:r>
      <w:r w:rsidRPr="008643D7">
        <w:rPr>
          <w:rFonts w:eastAsia="STXihei" w:cs="Arial"/>
          <w:sz w:val="18"/>
        </w:rPr>
        <w:t xml:space="preserve">- </w:t>
      </w:r>
      <w:r w:rsidRPr="008643D7">
        <w:rPr>
          <w:rFonts w:eastAsia="STXihei" w:cs="Arial"/>
          <w:sz w:val="18"/>
        </w:rPr>
        <w:t>这取决于制造商的压板方式和所需的设计压力。</w:t>
      </w:r>
      <w:r w:rsidR="009438B8" w:rsidRPr="008643D7">
        <w:rPr>
          <w:rFonts w:eastAsia="STXihei" w:cs="Arial" w:hint="eastAsia"/>
          <w:color w:val="000000"/>
          <w:sz w:val="18"/>
          <w:lang w:eastAsia="zh-CN"/>
        </w:rPr>
        <w:t>一些规范</w:t>
      </w:r>
      <w:r w:rsidRPr="008643D7">
        <w:rPr>
          <w:rFonts w:eastAsia="STXihei" w:cs="Arial"/>
          <w:color w:val="000000"/>
          <w:sz w:val="18"/>
        </w:rPr>
        <w:t>规定，压制前板材须为</w:t>
      </w:r>
      <w:r w:rsidR="009438B8" w:rsidRPr="008643D7">
        <w:rPr>
          <w:rFonts w:eastAsia="STXihei" w:cs="Arial" w:hint="eastAsia"/>
          <w:color w:val="000000"/>
          <w:sz w:val="18"/>
          <w:lang w:eastAsia="zh-CN"/>
        </w:rPr>
        <w:t>0.64mm</w:t>
      </w:r>
      <w:r w:rsidRPr="008643D7">
        <w:rPr>
          <w:rFonts w:eastAsia="STXihei" w:cs="Arial"/>
          <w:color w:val="000000"/>
          <w:sz w:val="18"/>
        </w:rPr>
        <w:t>。这是因为很多制造商分段压制，导致板上</w:t>
      </w:r>
      <w:r w:rsidR="00022FF2" w:rsidRPr="008643D7">
        <w:rPr>
          <w:rFonts w:eastAsia="STXihei" w:cs="Arial"/>
          <w:color w:val="000000"/>
          <w:sz w:val="18"/>
          <w:lang w:eastAsia="zh-CN"/>
        </w:rPr>
        <w:t>易</w:t>
      </w:r>
      <w:r w:rsidRPr="008643D7">
        <w:rPr>
          <w:rFonts w:eastAsia="STXihei" w:cs="Arial"/>
          <w:color w:val="000000"/>
          <w:sz w:val="18"/>
        </w:rPr>
        <w:t>出现薄弱点。阿法拉伐</w:t>
      </w:r>
      <w:r w:rsidR="00022FF2" w:rsidRPr="008643D7">
        <w:rPr>
          <w:rFonts w:eastAsia="STXihei" w:cs="Arial"/>
          <w:color w:val="000000"/>
          <w:sz w:val="18"/>
          <w:lang w:eastAsia="zh-CN"/>
        </w:rPr>
        <w:t>一次性</w:t>
      </w:r>
      <w:r w:rsidRPr="008643D7">
        <w:rPr>
          <w:rFonts w:eastAsia="STXihei" w:cs="Arial"/>
          <w:color w:val="000000"/>
          <w:sz w:val="18"/>
        </w:rPr>
        <w:t>压制，所以不需要这一额外允差。对于大多数暖通空调冷却应用，</w:t>
      </w:r>
      <w:r w:rsidRPr="008643D7">
        <w:rPr>
          <w:rFonts w:eastAsia="STXihei" w:cs="Arial"/>
          <w:color w:val="000000"/>
          <w:sz w:val="18"/>
        </w:rPr>
        <w:t>0.4 mm</w:t>
      </w:r>
      <w:r w:rsidRPr="008643D7">
        <w:rPr>
          <w:rFonts w:eastAsia="STXihei" w:cs="Arial"/>
          <w:color w:val="000000"/>
          <w:sz w:val="18"/>
        </w:rPr>
        <w:t>板对于</w:t>
      </w:r>
      <w:r w:rsidR="009438B8" w:rsidRPr="008643D7">
        <w:rPr>
          <w:rFonts w:eastAsia="STXihei" w:cs="Arial" w:hint="eastAsia"/>
          <w:color w:val="000000"/>
          <w:sz w:val="18"/>
          <w:lang w:eastAsia="zh-CN"/>
        </w:rPr>
        <w:t>10.3bar</w:t>
      </w:r>
      <w:r w:rsidRPr="008643D7">
        <w:rPr>
          <w:rFonts w:eastAsia="STXihei" w:cs="Arial"/>
          <w:color w:val="000000"/>
          <w:sz w:val="18"/>
        </w:rPr>
        <w:t>的设计压力是足够的。</w:t>
      </w:r>
    </w:p>
    <w:p w:rsidR="00A65708" w:rsidRPr="008643D7" w:rsidRDefault="00A65708" w:rsidP="00A65708">
      <w:pPr>
        <w:autoSpaceDE w:val="0"/>
        <w:autoSpaceDN w:val="0"/>
        <w:rPr>
          <w:rFonts w:eastAsia="STXihei" w:cs="Arial"/>
          <w:color w:val="000000"/>
          <w:sz w:val="18"/>
        </w:rPr>
      </w:pPr>
      <w:r w:rsidRPr="008643D7">
        <w:rPr>
          <w:rFonts w:eastAsia="STXihei" w:cs="Arial"/>
          <w:color w:val="000000"/>
          <w:sz w:val="18"/>
        </w:rPr>
        <w:t> </w:t>
      </w:r>
    </w:p>
    <w:p w:rsidR="00A65708" w:rsidRPr="008643D7" w:rsidRDefault="00A65708" w:rsidP="00A65708">
      <w:pPr>
        <w:autoSpaceDE w:val="0"/>
        <w:autoSpaceDN w:val="0"/>
        <w:rPr>
          <w:rFonts w:eastAsia="STXihei" w:cs="Arial"/>
          <w:color w:val="000000"/>
          <w:sz w:val="18"/>
          <w:szCs w:val="18"/>
        </w:rPr>
      </w:pPr>
      <w:r w:rsidRPr="008643D7">
        <w:rPr>
          <w:rFonts w:eastAsia="STXihei" w:cs="Arial"/>
          <w:color w:val="0070C0"/>
          <w:sz w:val="18"/>
        </w:rPr>
        <w:t xml:space="preserve">Try to put as much info on the schedule as possible: heat load, surface area, LMTD, </w:t>
      </w:r>
      <w:proofErr w:type="spellStart"/>
      <w:r w:rsidRPr="008643D7">
        <w:rPr>
          <w:rFonts w:eastAsia="STXihei" w:cs="Arial"/>
          <w:color w:val="0070C0"/>
          <w:sz w:val="18"/>
        </w:rPr>
        <w:t>dP</w:t>
      </w:r>
      <w:proofErr w:type="spellEnd"/>
      <w:r w:rsidRPr="008643D7">
        <w:rPr>
          <w:rFonts w:eastAsia="STXihei" w:cs="Arial"/>
          <w:color w:val="0070C0"/>
          <w:sz w:val="18"/>
        </w:rPr>
        <w:t>, %</w:t>
      </w:r>
      <w:proofErr w:type="spellStart"/>
      <w:r w:rsidRPr="008643D7">
        <w:rPr>
          <w:rFonts w:eastAsia="STXihei" w:cs="Arial"/>
          <w:color w:val="0070C0"/>
          <w:sz w:val="18"/>
        </w:rPr>
        <w:t>dP</w:t>
      </w:r>
      <w:proofErr w:type="spellEnd"/>
      <w:r w:rsidRPr="008643D7">
        <w:rPr>
          <w:rFonts w:eastAsia="STXihei" w:cs="Arial"/>
          <w:color w:val="0070C0"/>
          <w:sz w:val="18"/>
        </w:rPr>
        <w:t xml:space="preserve"> lost in the connections, connection velocity, wall shear stress, weight, dimensions etc.</w:t>
      </w:r>
      <w:r w:rsidRPr="008643D7">
        <w:rPr>
          <w:rFonts w:eastAsia="STXihei" w:cs="Arial"/>
          <w:color w:val="000000"/>
          <w:sz w:val="18"/>
        </w:rPr>
        <w:br/>
      </w:r>
      <w:r w:rsidR="009438B8" w:rsidRPr="008643D7">
        <w:rPr>
          <w:rFonts w:eastAsia="STXihei" w:cs="Arial" w:hint="eastAsia"/>
          <w:color w:val="000000"/>
          <w:sz w:val="18"/>
          <w:lang w:eastAsia="zh-CN"/>
        </w:rPr>
        <w:t>参数表</w:t>
      </w:r>
      <w:r w:rsidRPr="008643D7">
        <w:rPr>
          <w:rFonts w:eastAsia="STXihei" w:cs="Arial"/>
          <w:color w:val="000000"/>
          <w:sz w:val="18"/>
        </w:rPr>
        <w:t>上的信息应尽可能详尽</w:t>
      </w:r>
      <w:r w:rsidR="00022FF2" w:rsidRPr="008643D7">
        <w:rPr>
          <w:rFonts w:eastAsia="STXihei" w:cs="Arial"/>
          <w:color w:val="000000"/>
          <w:sz w:val="18"/>
          <w:lang w:eastAsia="zh-CN"/>
        </w:rPr>
        <w:t>，包括</w:t>
      </w:r>
      <w:r w:rsidRPr="008643D7">
        <w:rPr>
          <w:rFonts w:eastAsia="STXihei" w:cs="Arial"/>
          <w:color w:val="000000"/>
          <w:sz w:val="18"/>
        </w:rPr>
        <w:t>热负荷、表面积、</w:t>
      </w:r>
      <w:r w:rsidRPr="008643D7">
        <w:rPr>
          <w:rFonts w:eastAsia="STXihei" w:cs="Arial"/>
          <w:color w:val="000000"/>
          <w:sz w:val="18"/>
        </w:rPr>
        <w:t>LMTD</w:t>
      </w:r>
      <w:r w:rsidRPr="008643D7">
        <w:rPr>
          <w:rFonts w:eastAsia="STXihei" w:cs="Arial"/>
          <w:color w:val="000000"/>
          <w:sz w:val="18"/>
        </w:rPr>
        <w:t>、</w:t>
      </w:r>
      <w:proofErr w:type="spellStart"/>
      <w:r w:rsidRPr="008643D7">
        <w:rPr>
          <w:rFonts w:eastAsia="STXihei" w:cs="Arial"/>
          <w:color w:val="000000"/>
          <w:sz w:val="18"/>
        </w:rPr>
        <w:t>dP</w:t>
      </w:r>
      <w:proofErr w:type="spellEnd"/>
      <w:r w:rsidRPr="008643D7">
        <w:rPr>
          <w:rFonts w:eastAsia="STXihei" w:cs="Arial"/>
          <w:color w:val="000000"/>
          <w:sz w:val="18"/>
        </w:rPr>
        <w:t>、接</w:t>
      </w:r>
      <w:r w:rsidR="009438B8" w:rsidRPr="008643D7">
        <w:rPr>
          <w:rFonts w:eastAsia="STXihei" w:cs="Arial" w:hint="eastAsia"/>
          <w:color w:val="000000"/>
          <w:sz w:val="18"/>
          <w:lang w:eastAsia="zh-CN"/>
        </w:rPr>
        <w:t>口</w:t>
      </w:r>
      <w:r w:rsidR="00022FF2" w:rsidRPr="008643D7">
        <w:rPr>
          <w:rFonts w:eastAsia="STXihei" w:cs="Arial"/>
          <w:color w:val="000000"/>
          <w:sz w:val="18"/>
          <w:lang w:eastAsia="zh-CN"/>
        </w:rPr>
        <w:t>处</w:t>
      </w:r>
      <w:proofErr w:type="spellStart"/>
      <w:r w:rsidRPr="008643D7">
        <w:rPr>
          <w:rFonts w:eastAsia="STXihei" w:cs="Arial"/>
          <w:color w:val="000000"/>
          <w:sz w:val="18"/>
        </w:rPr>
        <w:t>dP</w:t>
      </w:r>
      <w:proofErr w:type="spellEnd"/>
      <w:r w:rsidRPr="008643D7">
        <w:rPr>
          <w:rFonts w:eastAsia="STXihei" w:cs="Arial"/>
          <w:color w:val="000000"/>
          <w:sz w:val="18"/>
        </w:rPr>
        <w:t>损失</w:t>
      </w:r>
      <w:r w:rsidR="00022FF2" w:rsidRPr="008643D7">
        <w:rPr>
          <w:rFonts w:eastAsia="STXihei" w:cs="Arial"/>
          <w:color w:val="000000"/>
          <w:sz w:val="18"/>
        </w:rPr>
        <w:t>%</w:t>
      </w:r>
      <w:r w:rsidRPr="008643D7">
        <w:rPr>
          <w:rFonts w:eastAsia="STXihei" w:cs="Arial"/>
          <w:color w:val="000000"/>
          <w:sz w:val="18"/>
        </w:rPr>
        <w:t>、接</w:t>
      </w:r>
      <w:r w:rsidR="009438B8" w:rsidRPr="008643D7">
        <w:rPr>
          <w:rFonts w:eastAsia="STXihei" w:cs="Arial" w:hint="eastAsia"/>
          <w:color w:val="000000"/>
          <w:sz w:val="18"/>
          <w:lang w:eastAsia="zh-CN"/>
        </w:rPr>
        <w:t>口</w:t>
      </w:r>
      <w:r w:rsidRPr="008643D7">
        <w:rPr>
          <w:rFonts w:eastAsia="STXihei" w:cs="Arial"/>
          <w:color w:val="000000"/>
          <w:sz w:val="18"/>
        </w:rPr>
        <w:t>流速</w:t>
      </w:r>
      <w:r w:rsidRPr="008643D7">
        <w:rPr>
          <w:rFonts w:eastAsia="STXihei" w:cs="Arial"/>
          <w:color w:val="000000"/>
          <w:sz w:val="18"/>
        </w:rPr>
        <w:t xml:space="preserve"> </w:t>
      </w:r>
      <w:r w:rsidRPr="008643D7">
        <w:rPr>
          <w:rFonts w:eastAsia="STXihei" w:cs="Arial"/>
          <w:color w:val="000000"/>
          <w:sz w:val="18"/>
        </w:rPr>
        <w:t>、壁面剪应力、重量、尺寸等。</w:t>
      </w:r>
    </w:p>
    <w:p w:rsidR="00A65708" w:rsidRPr="008643D7" w:rsidRDefault="00A65708" w:rsidP="00A65708">
      <w:pPr>
        <w:autoSpaceDE w:val="0"/>
        <w:autoSpaceDN w:val="0"/>
        <w:rPr>
          <w:rFonts w:eastAsia="STXihei" w:cs="Arial"/>
          <w:color w:val="0070C0"/>
          <w:sz w:val="18"/>
          <w:szCs w:val="18"/>
        </w:rPr>
      </w:pPr>
    </w:p>
    <w:p w:rsidR="00A65708" w:rsidRPr="008643D7" w:rsidRDefault="00A65708" w:rsidP="00A65708">
      <w:pPr>
        <w:rPr>
          <w:rFonts w:eastAsia="STXihei" w:cs="Arial"/>
          <w:sz w:val="18"/>
        </w:rPr>
      </w:pPr>
      <w:r w:rsidRPr="008643D7">
        <w:rPr>
          <w:rFonts w:eastAsia="STXihei" w:cs="Arial"/>
          <w:color w:val="0070C0"/>
          <w:sz w:val="18"/>
          <w:szCs w:val="18"/>
        </w:rPr>
        <w:t>We respect that many end users wish to standardize on a single design. Doing so can unfortunately create operational as well as maintenance issues. GPHEs will transfer heat regardless of the operating conditions, however they are designed to perform optimally at one set of conditions. When the heat exchanger is operated outside of these</w:t>
      </w:r>
      <w:r w:rsidRPr="008643D7">
        <w:rPr>
          <w:rFonts w:eastAsia="STXihei" w:cs="Arial"/>
          <w:color w:val="0070C0"/>
          <w:sz w:val="18"/>
        </w:rPr>
        <w:t xml:space="preserve"> conditions, the potential for problems begins to increase, primarily fouling. This is not to say that GPHEs cannot handle fluctuating operating conditions, only that we must be fully aware of how the heat exchangers will be used so that we can analyse all scenarios and provide you with the best solution.</w:t>
      </w:r>
      <w:r w:rsidRPr="008643D7">
        <w:rPr>
          <w:rFonts w:eastAsia="STXihei" w:cs="Arial"/>
          <w:sz w:val="18"/>
        </w:rPr>
        <w:br/>
      </w:r>
      <w:r w:rsidRPr="008643D7">
        <w:rPr>
          <w:rFonts w:eastAsia="STXihei" w:cs="Arial"/>
          <w:sz w:val="18"/>
        </w:rPr>
        <w:t>我们尊重</w:t>
      </w:r>
      <w:r w:rsidR="0021143D" w:rsidRPr="008643D7">
        <w:rPr>
          <w:rFonts w:eastAsia="STXihei" w:cs="Arial"/>
          <w:sz w:val="18"/>
          <w:lang w:eastAsia="zh-CN"/>
        </w:rPr>
        <w:t>许多</w:t>
      </w:r>
      <w:r w:rsidRPr="008643D7">
        <w:rPr>
          <w:rFonts w:eastAsia="STXihei" w:cs="Arial"/>
          <w:sz w:val="18"/>
        </w:rPr>
        <w:t>终端用户希望</w:t>
      </w:r>
      <w:r w:rsidR="0021143D" w:rsidRPr="008643D7">
        <w:rPr>
          <w:rFonts w:eastAsia="STXihei" w:cs="Arial"/>
          <w:sz w:val="18"/>
          <w:lang w:eastAsia="zh-CN"/>
        </w:rPr>
        <w:t>将</w:t>
      </w:r>
      <w:r w:rsidRPr="008643D7">
        <w:rPr>
          <w:rFonts w:eastAsia="STXihei" w:cs="Arial"/>
          <w:sz w:val="18"/>
        </w:rPr>
        <w:t>单一设计标准化的选择</w:t>
      </w:r>
      <w:r w:rsidR="00022FF2" w:rsidRPr="008643D7">
        <w:rPr>
          <w:rFonts w:eastAsia="STXihei" w:cs="Arial"/>
          <w:sz w:val="18"/>
          <w:lang w:eastAsia="zh-CN"/>
        </w:rPr>
        <w:t>，</w:t>
      </w:r>
      <w:r w:rsidRPr="008643D7">
        <w:rPr>
          <w:rFonts w:eastAsia="STXihei" w:cs="Arial"/>
          <w:sz w:val="18"/>
        </w:rPr>
        <w:t>但这样会造成运行和维护问题。</w:t>
      </w:r>
      <w:r w:rsidR="009438B8" w:rsidRPr="008643D7">
        <w:rPr>
          <w:rFonts w:eastAsia="STXihei" w:cs="Arial" w:hint="eastAsia"/>
          <w:sz w:val="18"/>
          <w:lang w:eastAsia="zh-CN"/>
        </w:rPr>
        <w:t>换热器</w:t>
      </w:r>
      <w:r w:rsidRPr="008643D7">
        <w:rPr>
          <w:rFonts w:eastAsia="STXihei" w:cs="Arial"/>
          <w:sz w:val="18"/>
        </w:rPr>
        <w:t>传热</w:t>
      </w:r>
      <w:r w:rsidR="009438B8" w:rsidRPr="008643D7">
        <w:rPr>
          <w:rFonts w:eastAsia="STXihei" w:cs="Arial" w:hint="eastAsia"/>
          <w:sz w:val="18"/>
          <w:lang w:eastAsia="zh-CN"/>
        </w:rPr>
        <w:t>功能</w:t>
      </w:r>
      <w:r w:rsidRPr="008643D7">
        <w:rPr>
          <w:rFonts w:eastAsia="STXihei" w:cs="Arial"/>
          <w:sz w:val="18"/>
        </w:rPr>
        <w:t>不受运行条件影响，</w:t>
      </w:r>
      <w:r w:rsidR="009438B8" w:rsidRPr="008643D7">
        <w:rPr>
          <w:rFonts w:eastAsia="STXihei" w:cs="Arial" w:hint="eastAsia"/>
          <w:sz w:val="18"/>
          <w:lang w:eastAsia="zh-CN"/>
        </w:rPr>
        <w:t>然而</w:t>
      </w:r>
      <w:r w:rsidRPr="008643D7">
        <w:rPr>
          <w:rFonts w:eastAsia="STXihei" w:cs="Arial"/>
          <w:sz w:val="18"/>
        </w:rPr>
        <w:t>它的设计是为了在一</w:t>
      </w:r>
      <w:r w:rsidR="009438B8" w:rsidRPr="008643D7">
        <w:rPr>
          <w:rFonts w:eastAsia="STXihei" w:cs="Arial" w:hint="eastAsia"/>
          <w:sz w:val="18"/>
          <w:lang w:eastAsia="zh-CN"/>
        </w:rPr>
        <w:t>定</w:t>
      </w:r>
      <w:r w:rsidRPr="008643D7">
        <w:rPr>
          <w:rFonts w:eastAsia="STXihei" w:cs="Arial"/>
          <w:sz w:val="18"/>
        </w:rPr>
        <w:t>条件下实现最佳性能。当换热器</w:t>
      </w:r>
      <w:r w:rsidR="00022FF2" w:rsidRPr="008643D7">
        <w:rPr>
          <w:rFonts w:eastAsia="STXihei" w:cs="Arial"/>
          <w:sz w:val="18"/>
          <w:lang w:eastAsia="zh-CN"/>
        </w:rPr>
        <w:t>超出</w:t>
      </w:r>
      <w:r w:rsidRPr="008643D7">
        <w:rPr>
          <w:rFonts w:eastAsia="STXihei" w:cs="Arial"/>
          <w:sz w:val="18"/>
        </w:rPr>
        <w:t>这些</w:t>
      </w:r>
      <w:r w:rsidR="00022FF2" w:rsidRPr="008643D7">
        <w:rPr>
          <w:rFonts w:eastAsia="STXihei" w:cs="Arial"/>
          <w:sz w:val="18"/>
          <w:lang w:eastAsia="zh-CN"/>
        </w:rPr>
        <w:t>运行</w:t>
      </w:r>
      <w:r w:rsidR="00022FF2" w:rsidRPr="008643D7">
        <w:rPr>
          <w:rFonts w:eastAsia="STXihei" w:cs="Arial"/>
          <w:sz w:val="18"/>
        </w:rPr>
        <w:t>条件</w:t>
      </w:r>
      <w:r w:rsidR="00022FF2" w:rsidRPr="008643D7">
        <w:rPr>
          <w:rFonts w:eastAsia="STXihei" w:cs="Arial"/>
          <w:sz w:val="18"/>
          <w:lang w:eastAsia="zh-CN"/>
        </w:rPr>
        <w:t>时</w:t>
      </w:r>
      <w:r w:rsidRPr="008643D7">
        <w:rPr>
          <w:rFonts w:eastAsia="STXihei" w:cs="Arial"/>
          <w:sz w:val="18"/>
        </w:rPr>
        <w:t>，</w:t>
      </w:r>
      <w:r w:rsidR="00022FF2" w:rsidRPr="008643D7">
        <w:rPr>
          <w:rFonts w:eastAsia="STXihei" w:cs="Arial"/>
          <w:sz w:val="18"/>
          <w:lang w:eastAsia="zh-CN"/>
        </w:rPr>
        <w:t>会增加出现</w:t>
      </w:r>
      <w:r w:rsidR="00022FF2" w:rsidRPr="008643D7">
        <w:rPr>
          <w:rFonts w:eastAsia="STXihei" w:cs="Arial"/>
          <w:sz w:val="18"/>
        </w:rPr>
        <w:t>问题的风险</w:t>
      </w:r>
      <w:r w:rsidRPr="008643D7">
        <w:rPr>
          <w:rFonts w:eastAsia="STXihei" w:cs="Arial"/>
          <w:sz w:val="18"/>
        </w:rPr>
        <w:t>，主要是结垢。这并不是说</w:t>
      </w:r>
      <w:r w:rsidR="006B486B" w:rsidRPr="008643D7">
        <w:rPr>
          <w:rFonts w:eastAsia="STXihei" w:cs="Arial" w:hint="eastAsia"/>
          <w:sz w:val="18"/>
          <w:lang w:eastAsia="zh-CN"/>
        </w:rPr>
        <w:t>换热器</w:t>
      </w:r>
      <w:r w:rsidRPr="008643D7">
        <w:rPr>
          <w:rFonts w:eastAsia="STXihei" w:cs="Arial"/>
          <w:sz w:val="18"/>
        </w:rPr>
        <w:t>不能应对变化的运行条件，只</w:t>
      </w:r>
      <w:r w:rsidR="00022FF2" w:rsidRPr="008643D7">
        <w:rPr>
          <w:rFonts w:eastAsia="STXihei" w:cs="Arial"/>
          <w:sz w:val="18"/>
        </w:rPr>
        <w:t>是我们必须充分了解换热器的使用方法，以便分析所有</w:t>
      </w:r>
      <w:r w:rsidR="00216B71" w:rsidRPr="008643D7">
        <w:rPr>
          <w:rFonts w:eastAsia="STXihei" w:cs="Arial"/>
          <w:sz w:val="18"/>
          <w:lang w:eastAsia="zh-CN"/>
        </w:rPr>
        <w:t>可能出现的</w:t>
      </w:r>
      <w:r w:rsidR="00022FF2" w:rsidRPr="008643D7">
        <w:rPr>
          <w:rFonts w:eastAsia="STXihei" w:cs="Arial"/>
          <w:sz w:val="18"/>
        </w:rPr>
        <w:t>情况，</w:t>
      </w:r>
      <w:r w:rsidR="00481419" w:rsidRPr="008643D7">
        <w:rPr>
          <w:rFonts w:eastAsia="STXihei" w:cs="Arial"/>
          <w:sz w:val="18"/>
          <w:lang w:eastAsia="zh-CN"/>
        </w:rPr>
        <w:t>并</w:t>
      </w:r>
      <w:r w:rsidRPr="008643D7">
        <w:rPr>
          <w:rFonts w:eastAsia="STXihei" w:cs="Arial"/>
          <w:sz w:val="18"/>
        </w:rPr>
        <w:t>为您提供最佳</w:t>
      </w:r>
      <w:r w:rsidR="00481419" w:rsidRPr="008643D7">
        <w:rPr>
          <w:rFonts w:eastAsia="STXihei" w:cs="Arial"/>
          <w:sz w:val="18"/>
          <w:lang w:eastAsia="zh-CN"/>
        </w:rPr>
        <w:t>的</w:t>
      </w:r>
      <w:r w:rsidRPr="008643D7">
        <w:rPr>
          <w:rFonts w:eastAsia="STXihei" w:cs="Arial"/>
          <w:sz w:val="18"/>
        </w:rPr>
        <w:t>解决方案。</w:t>
      </w: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rPr>
          <w:rFonts w:eastAsia="STXihei" w:cs="Arial"/>
          <w:sz w:val="18"/>
        </w:rPr>
      </w:pPr>
    </w:p>
    <w:p w:rsidR="00A65708" w:rsidRPr="008643D7" w:rsidRDefault="00A65708" w:rsidP="00A65708">
      <w:pPr>
        <w:widowControl w:val="0"/>
        <w:autoSpaceDE w:val="0"/>
        <w:autoSpaceDN w:val="0"/>
        <w:spacing w:before="219"/>
        <w:rPr>
          <w:rFonts w:eastAsia="STXihei" w:cs="Arial"/>
          <w:b/>
          <w:sz w:val="36"/>
          <w:szCs w:val="22"/>
        </w:rPr>
      </w:pPr>
      <w:r w:rsidRPr="008643D7">
        <w:rPr>
          <w:rFonts w:eastAsia="STXihei" w:cs="Arial"/>
          <w:b/>
          <w:color w:val="0070C0"/>
          <w:sz w:val="36"/>
          <w:szCs w:val="22"/>
        </w:rPr>
        <w:t>Alfa Laval Insight features and movies</w:t>
      </w:r>
      <w:r w:rsidRPr="008643D7">
        <w:rPr>
          <w:rFonts w:eastAsia="STXihei" w:cs="Arial"/>
          <w:b/>
          <w:sz w:val="36"/>
        </w:rPr>
        <w:br/>
      </w:r>
      <w:r w:rsidRPr="008643D7">
        <w:rPr>
          <w:rFonts w:eastAsia="STXihei" w:cs="Arial"/>
          <w:b/>
          <w:sz w:val="36"/>
        </w:rPr>
        <w:t>阿法拉伐洞察力特征和影像</w:t>
      </w:r>
    </w:p>
    <w:p w:rsidR="00A65708" w:rsidRPr="008643D7" w:rsidRDefault="00A65708" w:rsidP="00A65708">
      <w:pPr>
        <w:widowControl w:val="0"/>
        <w:autoSpaceDE w:val="0"/>
        <w:autoSpaceDN w:val="0"/>
        <w:spacing w:before="264" w:line="278" w:lineRule="auto"/>
        <w:ind w:right="956"/>
        <w:rPr>
          <w:rFonts w:eastAsia="STXihei" w:cs="Arial"/>
          <w:sz w:val="18"/>
          <w:szCs w:val="22"/>
        </w:rPr>
      </w:pPr>
      <w:r w:rsidRPr="008643D7">
        <w:rPr>
          <w:rFonts w:eastAsia="STXihei" w:cs="Arial"/>
          <w:color w:val="0070C0"/>
          <w:sz w:val="18"/>
          <w:szCs w:val="22"/>
        </w:rPr>
        <w:t>For the offered gasketed plate heat exchangers we would like to take the opportunity to highlight some of the key features of our products.</w:t>
      </w:r>
      <w:r w:rsidRPr="008643D7">
        <w:rPr>
          <w:rFonts w:eastAsia="STXihei" w:cs="Arial"/>
          <w:sz w:val="18"/>
        </w:rPr>
        <w:br/>
      </w:r>
      <w:r w:rsidRPr="008643D7">
        <w:rPr>
          <w:rFonts w:eastAsia="STXihei" w:cs="Arial"/>
          <w:sz w:val="18"/>
        </w:rPr>
        <w:t>对于所提供的</w:t>
      </w:r>
      <w:r w:rsidR="00022FF2" w:rsidRPr="008643D7">
        <w:rPr>
          <w:rFonts w:eastAsia="STXihei" w:cs="Arial"/>
          <w:sz w:val="18"/>
        </w:rPr>
        <w:t>垫圈</w:t>
      </w:r>
      <w:r w:rsidRPr="008643D7">
        <w:rPr>
          <w:rFonts w:eastAsia="STXihei" w:cs="Arial"/>
          <w:sz w:val="18"/>
        </w:rPr>
        <w:t>板式换热器，我们想在此重点说明我们产品的一些重要功能。</w:t>
      </w:r>
    </w:p>
    <w:p w:rsidR="00A65708" w:rsidRPr="008643D7" w:rsidRDefault="00A65708" w:rsidP="00A65708">
      <w:pPr>
        <w:widowControl w:val="0"/>
        <w:autoSpaceDE w:val="0"/>
        <w:autoSpaceDN w:val="0"/>
        <w:spacing w:before="264" w:line="278" w:lineRule="auto"/>
        <w:ind w:right="956"/>
        <w:rPr>
          <w:rFonts w:eastAsia="STXihei" w:cs="Arial"/>
          <w:sz w:val="18"/>
          <w:szCs w:val="22"/>
        </w:rPr>
      </w:pPr>
    </w:p>
    <w:p w:rsidR="00A65708" w:rsidRPr="008643D7" w:rsidRDefault="00A65708" w:rsidP="00A65708">
      <w:pPr>
        <w:widowControl w:val="0"/>
        <w:autoSpaceDE w:val="0"/>
        <w:autoSpaceDN w:val="0"/>
        <w:spacing w:before="196"/>
        <w:rPr>
          <w:rFonts w:eastAsia="STXihei" w:cs="Arial"/>
          <w:b/>
          <w:sz w:val="32"/>
          <w:szCs w:val="22"/>
        </w:rPr>
      </w:pPr>
      <w:r w:rsidRPr="008643D7">
        <w:rPr>
          <w:rFonts w:eastAsia="STXihei" w:cs="Arial"/>
          <w:b/>
          <w:color w:val="0070C0"/>
          <w:sz w:val="32"/>
          <w:szCs w:val="22"/>
        </w:rPr>
        <w:t>Frame related features</w:t>
      </w:r>
      <w:r w:rsidRPr="008643D7">
        <w:rPr>
          <w:rFonts w:eastAsia="STXihei" w:cs="Arial"/>
          <w:b/>
          <w:sz w:val="32"/>
        </w:rPr>
        <w:br/>
      </w:r>
      <w:r w:rsidRPr="008643D7">
        <w:rPr>
          <w:rFonts w:eastAsia="STXihei" w:cs="Arial"/>
          <w:b/>
          <w:sz w:val="32"/>
        </w:rPr>
        <w:t>框架相关特征</w:t>
      </w:r>
    </w:p>
    <w:p w:rsidR="00A65708" w:rsidRPr="008643D7" w:rsidRDefault="00A65708" w:rsidP="00A65708">
      <w:pPr>
        <w:widowControl w:val="0"/>
        <w:autoSpaceDE w:val="0"/>
        <w:autoSpaceDN w:val="0"/>
        <w:spacing w:before="256"/>
        <w:rPr>
          <w:rFonts w:eastAsia="STXihei" w:cs="Arial"/>
          <w:b/>
          <w:sz w:val="24"/>
          <w:szCs w:val="22"/>
        </w:rPr>
      </w:pPr>
      <w:r w:rsidRPr="008643D7">
        <w:rPr>
          <w:rFonts w:eastAsia="STXihei" w:cs="Arial"/>
          <w:b/>
          <w:color w:val="0070C0"/>
          <w:sz w:val="24"/>
          <w:szCs w:val="22"/>
        </w:rPr>
        <w:t>Bearing box</w:t>
      </w:r>
      <w:r w:rsidRPr="008643D7">
        <w:rPr>
          <w:rFonts w:eastAsia="STXihei" w:cs="Arial"/>
          <w:b/>
          <w:sz w:val="24"/>
        </w:rPr>
        <w:br/>
      </w:r>
      <w:r w:rsidRPr="008643D7">
        <w:rPr>
          <w:rFonts w:eastAsia="STXihei" w:cs="Arial"/>
          <w:b/>
          <w:sz w:val="24"/>
        </w:rPr>
        <w:t>轴承箱</w:t>
      </w:r>
    </w:p>
    <w:p w:rsidR="00A65708" w:rsidRPr="008643D7" w:rsidRDefault="009E4D3D" w:rsidP="00C05498">
      <w:pPr>
        <w:widowControl w:val="0"/>
        <w:autoSpaceDE w:val="0"/>
        <w:autoSpaceDN w:val="0"/>
        <w:spacing w:before="256"/>
        <w:ind w:left="360" w:hanging="360"/>
        <w:rPr>
          <w:rFonts w:eastAsia="STXihei" w:cs="Arial"/>
          <w:sz w:val="18"/>
          <w:szCs w:val="22"/>
        </w:rPr>
      </w:pPr>
      <w:r w:rsidRPr="008643D7">
        <w:rPr>
          <w:rFonts w:ascii="Symbol" w:hAnsi="Symbol" w:cstheme="minorHAnsi"/>
          <w:sz w:val="18"/>
          <w:szCs w:val="18"/>
        </w:rPr>
        <w:t></w:t>
      </w:r>
      <w:r w:rsidR="00C05498" w:rsidRPr="008643D7">
        <w:rPr>
          <w:rFonts w:eastAsia="STXihei" w:cs="Arial"/>
          <w:sz w:val="18"/>
          <w:szCs w:val="22"/>
          <w:lang w:val="en-US" w:eastAsia="en-US"/>
        </w:rPr>
        <w:t></w:t>
      </w:r>
      <w:r w:rsidR="00C05498" w:rsidRPr="008643D7">
        <w:rPr>
          <w:rFonts w:eastAsia="STXihei" w:cs="Arial"/>
          <w:color w:val="0070C0"/>
          <w:sz w:val="18"/>
          <w:szCs w:val="22"/>
          <w:lang w:val="en-US" w:eastAsia="en-US"/>
        </w:rPr>
        <w:tab/>
      </w:r>
      <w:r w:rsidR="00A65708" w:rsidRPr="008643D7">
        <w:rPr>
          <w:rFonts w:eastAsia="STXihei" w:cs="Arial"/>
          <w:color w:val="0070C0"/>
          <w:sz w:val="18"/>
          <w:szCs w:val="22"/>
        </w:rPr>
        <w:t>Ball bearing inside – reduce frication</w:t>
      </w:r>
      <w:r w:rsidR="00C05498" w:rsidRPr="008643D7">
        <w:rPr>
          <w:rFonts w:eastAsia="STXihei" w:cs="Arial"/>
          <w:sz w:val="18"/>
        </w:rPr>
        <w:br/>
      </w:r>
      <w:r w:rsidR="006B486B" w:rsidRPr="008643D7">
        <w:rPr>
          <w:rFonts w:eastAsia="STXihei" w:cs="Arial" w:hint="eastAsia"/>
          <w:sz w:val="18"/>
          <w:lang w:eastAsia="zh-CN"/>
        </w:rPr>
        <w:t>螺栓减阻轴承</w:t>
      </w:r>
      <w:r w:rsidR="00C05498" w:rsidRPr="008643D7">
        <w:rPr>
          <w:rFonts w:eastAsia="STXihei" w:cs="Arial"/>
          <w:sz w:val="18"/>
        </w:rPr>
        <w:t xml:space="preserve"> – </w:t>
      </w:r>
      <w:r w:rsidR="00C05498" w:rsidRPr="008643D7">
        <w:rPr>
          <w:rFonts w:eastAsia="STXihei" w:cs="Arial"/>
          <w:sz w:val="18"/>
        </w:rPr>
        <w:t>减少摩擦</w:t>
      </w:r>
    </w:p>
    <w:p w:rsidR="00A65708" w:rsidRPr="008643D7" w:rsidRDefault="009E4D3D" w:rsidP="00C05498">
      <w:pPr>
        <w:widowControl w:val="0"/>
        <w:autoSpaceDE w:val="0"/>
        <w:autoSpaceDN w:val="0"/>
        <w:spacing w:before="256"/>
        <w:ind w:left="360" w:hanging="360"/>
        <w:rPr>
          <w:rFonts w:eastAsia="STXihei" w:cs="Arial"/>
          <w:sz w:val="18"/>
          <w:szCs w:val="22"/>
        </w:rPr>
      </w:pPr>
      <w:r w:rsidRPr="008643D7">
        <w:rPr>
          <w:rFonts w:ascii="Symbol" w:hAnsi="Symbol" w:cstheme="minorHAnsi"/>
          <w:sz w:val="18"/>
          <w:szCs w:val="18"/>
        </w:rPr>
        <w:t></w:t>
      </w:r>
      <w:r w:rsidR="00C05498" w:rsidRPr="008643D7">
        <w:rPr>
          <w:rFonts w:eastAsia="STXihei" w:cs="Arial"/>
          <w:sz w:val="18"/>
          <w:szCs w:val="22"/>
          <w:lang w:val="en-US" w:eastAsia="en-US"/>
        </w:rPr>
        <w:t></w:t>
      </w:r>
      <w:r w:rsidR="00C05498" w:rsidRPr="008643D7">
        <w:rPr>
          <w:rFonts w:eastAsia="STXihei" w:cs="Arial"/>
          <w:sz w:val="18"/>
          <w:szCs w:val="22"/>
          <w:lang w:val="en-US" w:eastAsia="en-US"/>
        </w:rPr>
        <w:tab/>
      </w:r>
      <w:r w:rsidR="00A65708" w:rsidRPr="008643D7">
        <w:rPr>
          <w:rFonts w:eastAsia="STXihei" w:cs="Arial"/>
          <w:color w:val="0070C0"/>
          <w:sz w:val="18"/>
          <w:szCs w:val="22"/>
        </w:rPr>
        <w:t>Possible to open and close GPHE on 4 tightening bolts only (6 on large GPHEs)</w:t>
      </w:r>
      <w:r w:rsidR="00C05498" w:rsidRPr="008643D7">
        <w:rPr>
          <w:rFonts w:eastAsia="STXihei" w:cs="Arial"/>
          <w:sz w:val="18"/>
        </w:rPr>
        <w:br/>
      </w:r>
      <w:r w:rsidR="00C05498" w:rsidRPr="008643D7">
        <w:rPr>
          <w:rFonts w:eastAsia="STXihei" w:cs="Arial"/>
          <w:sz w:val="18"/>
        </w:rPr>
        <w:t>只</w:t>
      </w:r>
      <w:r w:rsidR="006B486B" w:rsidRPr="008643D7">
        <w:rPr>
          <w:rFonts w:eastAsia="STXihei" w:cs="Arial" w:hint="eastAsia"/>
          <w:sz w:val="18"/>
          <w:lang w:eastAsia="zh-CN"/>
        </w:rPr>
        <w:t>需</w:t>
      </w:r>
      <w:r w:rsidR="00C05498" w:rsidRPr="008643D7">
        <w:rPr>
          <w:rFonts w:eastAsia="STXihei" w:cs="Arial"/>
          <w:sz w:val="18"/>
        </w:rPr>
        <w:t>4</w:t>
      </w:r>
      <w:r w:rsidR="00C05498" w:rsidRPr="008643D7">
        <w:rPr>
          <w:rFonts w:eastAsia="STXihei" w:cs="Arial"/>
          <w:sz w:val="18"/>
        </w:rPr>
        <w:t>个紧固</w:t>
      </w:r>
      <w:r w:rsidR="006B486B" w:rsidRPr="008643D7">
        <w:rPr>
          <w:rFonts w:eastAsia="STXihei" w:cs="Arial" w:hint="eastAsia"/>
          <w:sz w:val="18"/>
          <w:lang w:eastAsia="zh-CN"/>
        </w:rPr>
        <w:t>主</w:t>
      </w:r>
      <w:r w:rsidR="00C05498" w:rsidRPr="008643D7">
        <w:rPr>
          <w:rFonts w:eastAsia="STXihei" w:cs="Arial"/>
          <w:sz w:val="18"/>
        </w:rPr>
        <w:t>螺栓打开和关闭</w:t>
      </w:r>
      <w:r w:rsidR="006B486B" w:rsidRPr="008643D7">
        <w:rPr>
          <w:rFonts w:eastAsia="STXihei" w:cs="Arial" w:hint="eastAsia"/>
          <w:sz w:val="18"/>
          <w:lang w:eastAsia="zh-CN"/>
        </w:rPr>
        <w:t>换热器</w:t>
      </w:r>
      <w:r w:rsidR="00C05498" w:rsidRPr="008643D7">
        <w:rPr>
          <w:rFonts w:eastAsia="STXihei" w:cs="Arial"/>
          <w:sz w:val="18"/>
        </w:rPr>
        <w:t>（大型</w:t>
      </w:r>
      <w:r w:rsidR="006B486B" w:rsidRPr="008643D7">
        <w:rPr>
          <w:rFonts w:eastAsia="STXihei" w:cs="Arial" w:hint="eastAsia"/>
          <w:sz w:val="18"/>
          <w:lang w:eastAsia="zh-CN"/>
        </w:rPr>
        <w:t>换热器</w:t>
      </w:r>
      <w:r w:rsidR="00C05498" w:rsidRPr="008643D7">
        <w:rPr>
          <w:rFonts w:eastAsia="STXihei" w:cs="Arial"/>
          <w:sz w:val="18"/>
        </w:rPr>
        <w:t>上有</w:t>
      </w:r>
      <w:r w:rsidR="00C05498" w:rsidRPr="008643D7">
        <w:rPr>
          <w:rFonts w:eastAsia="STXihei" w:cs="Arial"/>
          <w:sz w:val="18"/>
        </w:rPr>
        <w:t>6</w:t>
      </w:r>
      <w:r w:rsidR="00C05498" w:rsidRPr="008643D7">
        <w:rPr>
          <w:rFonts w:eastAsia="STXihei" w:cs="Arial"/>
          <w:sz w:val="18"/>
        </w:rPr>
        <w:t>个）</w:t>
      </w:r>
    </w:p>
    <w:p w:rsidR="00A65708" w:rsidRPr="008643D7" w:rsidRDefault="009E4D3D" w:rsidP="00C05498">
      <w:pPr>
        <w:widowControl w:val="0"/>
        <w:autoSpaceDE w:val="0"/>
        <w:autoSpaceDN w:val="0"/>
        <w:spacing w:before="256"/>
        <w:ind w:left="360" w:hanging="360"/>
        <w:rPr>
          <w:rFonts w:eastAsia="STXihei" w:cs="Arial"/>
          <w:sz w:val="18"/>
          <w:szCs w:val="22"/>
        </w:rPr>
      </w:pPr>
      <w:r w:rsidRPr="008643D7">
        <w:rPr>
          <w:rFonts w:ascii="Symbol" w:hAnsi="Symbol" w:cstheme="minorHAnsi"/>
          <w:sz w:val="18"/>
          <w:szCs w:val="18"/>
        </w:rPr>
        <w:t></w:t>
      </w:r>
      <w:r w:rsidR="00C05498" w:rsidRPr="008643D7">
        <w:rPr>
          <w:rFonts w:eastAsia="STXihei" w:cs="Arial"/>
          <w:sz w:val="18"/>
          <w:szCs w:val="22"/>
          <w:lang w:val="en-US" w:eastAsia="en-US"/>
        </w:rPr>
        <w:t></w:t>
      </w:r>
      <w:r w:rsidR="00C05498" w:rsidRPr="008643D7">
        <w:rPr>
          <w:rFonts w:eastAsia="STXihei" w:cs="Arial"/>
          <w:color w:val="0070C0"/>
          <w:sz w:val="18"/>
          <w:szCs w:val="22"/>
          <w:lang w:val="en-US" w:eastAsia="en-US"/>
        </w:rPr>
        <w:tab/>
      </w:r>
      <w:r w:rsidR="00A65708" w:rsidRPr="008643D7">
        <w:rPr>
          <w:rFonts w:eastAsia="STXihei" w:cs="Arial"/>
          <w:color w:val="0070C0"/>
          <w:sz w:val="18"/>
          <w:szCs w:val="22"/>
        </w:rPr>
        <w:t>Faster maintenance – reduced maintenance cost</w:t>
      </w:r>
      <w:r w:rsidR="00C05498" w:rsidRPr="008643D7">
        <w:rPr>
          <w:rFonts w:eastAsia="STXihei" w:cs="Arial"/>
          <w:sz w:val="18"/>
        </w:rPr>
        <w:br/>
      </w:r>
      <w:r w:rsidR="00C05498" w:rsidRPr="008643D7">
        <w:rPr>
          <w:rFonts w:eastAsia="STXihei" w:cs="Arial"/>
          <w:sz w:val="18"/>
        </w:rPr>
        <w:t>快速维修</w:t>
      </w:r>
      <w:r w:rsidR="00C05498" w:rsidRPr="008643D7">
        <w:rPr>
          <w:rFonts w:eastAsia="STXihei" w:cs="Arial"/>
          <w:sz w:val="18"/>
        </w:rPr>
        <w:t xml:space="preserve"> – </w:t>
      </w:r>
      <w:r w:rsidR="00C05498" w:rsidRPr="008643D7">
        <w:rPr>
          <w:rFonts w:eastAsia="STXihei" w:cs="Arial"/>
          <w:sz w:val="18"/>
        </w:rPr>
        <w:t>降低维修成本</w:t>
      </w:r>
    </w:p>
    <w:p w:rsidR="00A65708" w:rsidRPr="008643D7" w:rsidRDefault="009E4D3D" w:rsidP="00C05498">
      <w:pPr>
        <w:widowControl w:val="0"/>
        <w:autoSpaceDE w:val="0"/>
        <w:autoSpaceDN w:val="0"/>
        <w:spacing w:before="256"/>
        <w:ind w:left="360" w:hanging="360"/>
        <w:rPr>
          <w:rFonts w:eastAsia="STXihei" w:cs="Arial"/>
          <w:sz w:val="18"/>
          <w:szCs w:val="22"/>
        </w:rPr>
      </w:pPr>
      <w:r w:rsidRPr="008643D7">
        <w:rPr>
          <w:rFonts w:ascii="Symbol" w:hAnsi="Symbol" w:cstheme="minorHAnsi"/>
          <w:sz w:val="18"/>
          <w:szCs w:val="18"/>
        </w:rPr>
        <w:t></w:t>
      </w:r>
      <w:r w:rsidR="00C05498" w:rsidRPr="008643D7">
        <w:rPr>
          <w:rFonts w:eastAsia="STXihei" w:cs="Arial"/>
          <w:sz w:val="18"/>
          <w:szCs w:val="22"/>
          <w:lang w:val="en-US" w:eastAsia="en-US"/>
        </w:rPr>
        <w:t></w:t>
      </w:r>
      <w:r w:rsidR="00C05498" w:rsidRPr="008643D7">
        <w:rPr>
          <w:rFonts w:eastAsia="STXihei" w:cs="Arial"/>
          <w:color w:val="0070C0"/>
          <w:sz w:val="18"/>
          <w:szCs w:val="22"/>
          <w:lang w:val="en-US" w:eastAsia="en-US"/>
        </w:rPr>
        <w:tab/>
      </w:r>
      <w:r w:rsidR="00A65708" w:rsidRPr="008643D7">
        <w:rPr>
          <w:rFonts w:eastAsia="STXihei" w:cs="Arial"/>
          <w:color w:val="0070C0"/>
          <w:sz w:val="18"/>
          <w:szCs w:val="22"/>
        </w:rPr>
        <w:t>Less risk of paint damage on frame plate – reduce spare cost</w:t>
      </w:r>
      <w:r w:rsidR="00C05498" w:rsidRPr="008643D7">
        <w:rPr>
          <w:rFonts w:eastAsia="STXihei" w:cs="Arial"/>
          <w:sz w:val="18"/>
        </w:rPr>
        <w:br/>
      </w:r>
      <w:r w:rsidR="00C05498" w:rsidRPr="008643D7">
        <w:rPr>
          <w:rFonts w:eastAsia="STXihei" w:cs="Arial"/>
          <w:sz w:val="18"/>
        </w:rPr>
        <w:t>框板上油漆损坏的风险更低</w:t>
      </w:r>
      <w:r w:rsidR="00C05498" w:rsidRPr="008643D7">
        <w:rPr>
          <w:rFonts w:eastAsia="STXihei" w:cs="Arial"/>
          <w:sz w:val="18"/>
        </w:rPr>
        <w:t xml:space="preserve"> – </w:t>
      </w:r>
      <w:r w:rsidR="00C05498" w:rsidRPr="008643D7">
        <w:rPr>
          <w:rFonts w:eastAsia="STXihei" w:cs="Arial"/>
          <w:sz w:val="18"/>
        </w:rPr>
        <w:t>降低备件成本</w:t>
      </w:r>
    </w:p>
    <w:p w:rsidR="00A65708" w:rsidRPr="008643D7" w:rsidRDefault="00A65708" w:rsidP="00A65708">
      <w:pPr>
        <w:widowControl w:val="0"/>
        <w:tabs>
          <w:tab w:val="left" w:pos="515"/>
          <w:tab w:val="left" w:pos="516"/>
        </w:tabs>
        <w:autoSpaceDE w:val="0"/>
        <w:autoSpaceDN w:val="0"/>
        <w:spacing w:before="27"/>
        <w:rPr>
          <w:rFonts w:eastAsia="STXihei" w:cs="Arial"/>
          <w:sz w:val="21"/>
          <w:szCs w:val="22"/>
        </w:rPr>
      </w:pPr>
    </w:p>
    <w:p w:rsidR="00A65708" w:rsidRPr="008643D7" w:rsidRDefault="00854F1F" w:rsidP="00A65708">
      <w:pPr>
        <w:keepNext/>
        <w:widowControl w:val="0"/>
        <w:tabs>
          <w:tab w:val="left" w:pos="515"/>
          <w:tab w:val="left" w:pos="516"/>
        </w:tabs>
        <w:autoSpaceDE w:val="0"/>
        <w:autoSpaceDN w:val="0"/>
        <w:spacing w:before="27"/>
        <w:rPr>
          <w:rFonts w:eastAsia="STXihei" w:cs="Arial"/>
          <w:szCs w:val="22"/>
        </w:rPr>
      </w:pPr>
      <w:r w:rsidRPr="008643D7">
        <w:rPr>
          <w:rFonts w:eastAsia="STXihei" w:cs="Arial"/>
          <w:noProof/>
          <w:szCs w:val="22"/>
          <w:lang w:val="en-US" w:eastAsia="zh-CN"/>
        </w:rPr>
        <mc:AlternateContent>
          <mc:Choice Requires="wps">
            <w:drawing>
              <wp:anchor distT="0" distB="0" distL="114300" distR="114300" simplePos="0" relativeHeight="251682816" behindDoc="0" locked="0" layoutInCell="1" allowOverlap="1">
                <wp:simplePos x="0" y="0"/>
                <wp:positionH relativeFrom="column">
                  <wp:posOffset>323850</wp:posOffset>
                </wp:positionH>
                <wp:positionV relativeFrom="paragraph">
                  <wp:posOffset>50800</wp:posOffset>
                </wp:positionV>
                <wp:extent cx="1477645" cy="436245"/>
                <wp:effectExtent l="0" t="0" r="3175" b="3810"/>
                <wp:wrapNone/>
                <wp:docPr id="6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D96" w:rsidRPr="00E50D96" w:rsidRDefault="00E50D96">
                            <w:pPr>
                              <w:rPr>
                                <w:color w:val="FFFFFF" w:themeColor="background1"/>
                                <w:lang w:eastAsia="zh-CN"/>
                              </w:rPr>
                            </w:pPr>
                            <w:r w:rsidRPr="00E50D96">
                              <w:rPr>
                                <w:rFonts w:hint="eastAsia"/>
                                <w:color w:val="FFFFFF" w:themeColor="background1"/>
                                <w:lang w:eastAsia="zh-CN"/>
                              </w:rPr>
                              <w:t>摩擦减小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25.5pt;margin-top:4pt;width:116.35pt;height:3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" filled="f" stroked="f">
                <v:textbox>
                  <w:txbxContent>
                    <w:p w:rsidR="00E50D96" w:rsidRPr="00E50D96" w:rsidRDefault="00E50D96">
                      <w:pPr>
                        <w:rPr>
                          <w:color w:val="FFFFFF" w:themeColor="background1"/>
                          <w:lang w:eastAsia="zh-CN"/>
                        </w:rPr>
                      </w:pPr>
                      <w:r w:rsidRPr="00E50D96">
                        <w:rPr>
                          <w:rFonts w:hint="eastAsia"/>
                          <w:color w:val="FFFFFF" w:themeColor="background1"/>
                          <w:lang w:eastAsia="zh-CN"/>
                        </w:rPr>
                        <w:t>摩擦减小</w:t>
                      </w:r>
                    </w:p>
                  </w:txbxContent>
                </v:textbox>
              </v:shape>
            </w:pict>
          </mc:Fallback>
        </mc:AlternateContent>
      </w:r>
      <w:r w:rsidR="00A65708" w:rsidRPr="008643D7">
        <w:rPr>
          <w:rFonts w:eastAsia="STXihei" w:cs="Arial"/>
          <w:noProof/>
          <w:szCs w:val="22"/>
          <w:lang w:val="en-US" w:eastAsia="zh-CN"/>
        </w:rPr>
        <w:drawing>
          <wp:inline distT="0" distB="0" distL="0" distR="0">
            <wp:extent cx="2488758" cy="1532839"/>
            <wp:effectExtent l="0" t="0" r="6985" b="0"/>
            <wp:docPr id="4" name="Picture 4" descr="C:\Users\USWAPHN\Documents\Quote tools SOP stock preorder freight\Bearing_Box_2.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WAPHN\Documents\Quote tools SOP stock preorder freight\Bearing_Box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3317" cy="1535647"/>
                    </a:xfrm>
                    <a:prstGeom prst="rect">
                      <a:avLst/>
                    </a:prstGeom>
                    <a:noFill/>
                    <a:ln>
                      <a:noFill/>
                    </a:ln>
                  </pic:spPr>
                </pic:pic>
              </a:graphicData>
            </a:graphic>
          </wp:inline>
        </w:drawing>
      </w:r>
    </w:p>
    <w:p w:rsidR="00A65708" w:rsidRPr="008643D7" w:rsidRDefault="00A65708" w:rsidP="00A65708">
      <w:pPr>
        <w:widowControl w:val="0"/>
        <w:autoSpaceDE w:val="0"/>
        <w:autoSpaceDN w:val="0"/>
        <w:spacing w:after="200"/>
        <w:rPr>
          <w:rFonts w:eastAsia="STXihei" w:cs="Arial"/>
          <w:b/>
          <w:bCs/>
          <w:color w:val="4F81BD"/>
          <w:sz w:val="18"/>
          <w:szCs w:val="18"/>
        </w:rPr>
      </w:pPr>
      <w:r w:rsidRPr="008643D7">
        <w:rPr>
          <w:rFonts w:eastAsia="STXihei" w:cs="Arial"/>
          <w:b/>
          <w:bCs/>
          <w:color w:val="4F81BD"/>
          <w:sz w:val="18"/>
          <w:szCs w:val="18"/>
        </w:rPr>
        <w:br/>
        <w:t xml:space="preserve">Figure </w:t>
      </w:r>
      <w:r w:rsidR="00315A1E" w:rsidRPr="008643D7">
        <w:rPr>
          <w:rFonts w:eastAsia="STXihei" w:cs="Arial"/>
          <w:b/>
          <w:bCs/>
          <w:color w:val="4F81BD"/>
          <w:sz w:val="18"/>
          <w:szCs w:val="18"/>
        </w:rPr>
        <w:fldChar w:fldCharType="begin"/>
      </w:r>
      <w:r w:rsidRPr="008643D7">
        <w:rPr>
          <w:rFonts w:eastAsia="STXihei" w:cs="Arial"/>
          <w:b/>
          <w:bCs/>
          <w:color w:val="4F81BD"/>
          <w:sz w:val="18"/>
          <w:szCs w:val="18"/>
        </w:rPr>
        <w:instrText xml:space="preserve"> SEQ Figure \* ARABIC </w:instrText>
      </w:r>
      <w:r w:rsidR="00315A1E" w:rsidRPr="008643D7">
        <w:rPr>
          <w:rFonts w:eastAsia="STXihei" w:cs="Arial"/>
          <w:b/>
          <w:bCs/>
          <w:color w:val="4F81BD"/>
          <w:sz w:val="18"/>
          <w:szCs w:val="18"/>
        </w:rPr>
        <w:fldChar w:fldCharType="separate"/>
      </w:r>
      <w:r w:rsidRPr="008643D7">
        <w:rPr>
          <w:rFonts w:eastAsia="STXihei" w:cs="Arial"/>
          <w:b/>
          <w:bCs/>
          <w:noProof/>
          <w:color w:val="4F81BD"/>
          <w:sz w:val="18"/>
          <w:szCs w:val="18"/>
        </w:rPr>
        <w:t>1</w:t>
      </w:r>
      <w:r w:rsidR="00315A1E" w:rsidRPr="008643D7">
        <w:rPr>
          <w:rFonts w:eastAsia="STXihei" w:cs="Arial"/>
          <w:b/>
          <w:bCs/>
          <w:noProof/>
          <w:color w:val="4F81BD"/>
          <w:sz w:val="18"/>
          <w:szCs w:val="18"/>
        </w:rPr>
        <w:fldChar w:fldCharType="end"/>
      </w:r>
      <w:r w:rsidRPr="008643D7">
        <w:rPr>
          <w:rFonts w:eastAsia="STXihei" w:cs="Arial"/>
          <w:b/>
          <w:bCs/>
          <w:color w:val="4F81BD"/>
          <w:sz w:val="18"/>
          <w:szCs w:val="18"/>
        </w:rPr>
        <w:t xml:space="preserve"> Click on Picture to see movie</w:t>
      </w:r>
      <w:r w:rsidRPr="008643D7">
        <w:rPr>
          <w:rFonts w:eastAsia="STXihei" w:cs="Arial"/>
          <w:sz w:val="18"/>
        </w:rPr>
        <w:br/>
      </w:r>
      <w:r w:rsidRPr="008643D7">
        <w:rPr>
          <w:rFonts w:eastAsia="STXihei" w:cs="Arial"/>
          <w:b/>
          <w:bCs/>
          <w:color w:val="4F81BD"/>
          <w:sz w:val="18"/>
          <w:szCs w:val="18"/>
        </w:rPr>
        <w:t>图</w:t>
      </w:r>
      <w:r w:rsidR="00315A1E" w:rsidRPr="008643D7">
        <w:rPr>
          <w:rFonts w:eastAsia="STXihei" w:cs="Arial"/>
          <w:b/>
          <w:bCs/>
          <w:color w:val="4F81BD"/>
          <w:sz w:val="18"/>
          <w:szCs w:val="18"/>
        </w:rPr>
        <w:fldChar w:fldCharType="begin"/>
      </w:r>
      <w:r w:rsidRPr="008643D7">
        <w:rPr>
          <w:rFonts w:eastAsia="STXihei" w:cs="Arial"/>
          <w:b/>
          <w:bCs/>
          <w:color w:val="4F81BD"/>
          <w:sz w:val="18"/>
          <w:szCs w:val="18"/>
        </w:rPr>
        <w:instrText xml:space="preserve"> SEQ Figure \* ARABIC </w:instrText>
      </w:r>
      <w:r w:rsidR="00315A1E" w:rsidRPr="008643D7">
        <w:rPr>
          <w:rFonts w:eastAsia="STXihei" w:cs="Arial"/>
          <w:b/>
          <w:bCs/>
          <w:color w:val="4F81BD"/>
          <w:sz w:val="18"/>
          <w:szCs w:val="18"/>
        </w:rPr>
        <w:fldChar w:fldCharType="separate"/>
      </w:r>
      <w:r w:rsidRPr="008643D7">
        <w:rPr>
          <w:rFonts w:eastAsia="STXihei" w:cs="Arial"/>
          <w:b/>
          <w:bCs/>
          <w:noProof/>
          <w:color w:val="4F81BD"/>
          <w:sz w:val="18"/>
          <w:szCs w:val="18"/>
        </w:rPr>
        <w:t>1</w:t>
      </w:r>
      <w:r w:rsidR="00315A1E" w:rsidRPr="008643D7">
        <w:rPr>
          <w:rFonts w:eastAsia="STXihei" w:cs="Arial"/>
          <w:b/>
          <w:bCs/>
          <w:noProof/>
          <w:color w:val="4F81BD"/>
          <w:sz w:val="18"/>
          <w:szCs w:val="18"/>
        </w:rPr>
        <w:fldChar w:fldCharType="end"/>
      </w:r>
      <w:r w:rsidRPr="008643D7">
        <w:rPr>
          <w:rFonts w:eastAsia="STXihei" w:cs="Arial"/>
          <w:b/>
          <w:color w:val="4F81BD"/>
          <w:sz w:val="18"/>
        </w:rPr>
        <w:t>点击图片观看视频</w:t>
      </w:r>
    </w:p>
    <w:p w:rsidR="00A65708" w:rsidRPr="008643D7" w:rsidRDefault="00A65708" w:rsidP="00A65708">
      <w:pPr>
        <w:widowControl w:val="0"/>
        <w:autoSpaceDE w:val="0"/>
        <w:autoSpaceDN w:val="0"/>
        <w:spacing w:after="200"/>
        <w:rPr>
          <w:rFonts w:eastAsia="STXihei" w:cs="Arial"/>
          <w:b/>
          <w:bCs/>
          <w:color w:val="0070C0"/>
          <w:sz w:val="18"/>
          <w:szCs w:val="18"/>
        </w:rPr>
      </w:pPr>
    </w:p>
    <w:p w:rsidR="00A65708" w:rsidRPr="008643D7" w:rsidRDefault="00A65708" w:rsidP="00A65708">
      <w:pPr>
        <w:widowControl w:val="0"/>
        <w:autoSpaceDE w:val="0"/>
        <w:autoSpaceDN w:val="0"/>
        <w:rPr>
          <w:rFonts w:eastAsia="STXihei" w:cs="Arial"/>
          <w:b/>
          <w:sz w:val="14"/>
          <w:szCs w:val="16"/>
        </w:rPr>
      </w:pPr>
      <w:r w:rsidRPr="008643D7">
        <w:rPr>
          <w:rFonts w:eastAsia="STXihei" w:cs="Arial"/>
          <w:b/>
          <w:color w:val="0070C0"/>
          <w:sz w:val="24"/>
          <w:szCs w:val="22"/>
        </w:rPr>
        <w:t>Elongated nuts</w:t>
      </w:r>
      <w:r w:rsidRPr="008643D7">
        <w:rPr>
          <w:rFonts w:eastAsia="STXihei" w:cs="Arial"/>
          <w:b/>
          <w:sz w:val="24"/>
        </w:rPr>
        <w:br/>
      </w:r>
      <w:r w:rsidRPr="008643D7">
        <w:rPr>
          <w:rFonts w:eastAsia="STXihei" w:cs="Arial"/>
          <w:b/>
          <w:sz w:val="24"/>
        </w:rPr>
        <w:t>加长螺母</w:t>
      </w:r>
    </w:p>
    <w:p w:rsidR="00A65708" w:rsidRPr="008643D7" w:rsidRDefault="009E4D3D" w:rsidP="00C05498">
      <w:pPr>
        <w:widowControl w:val="0"/>
        <w:tabs>
          <w:tab w:val="left" w:pos="515"/>
          <w:tab w:val="left" w:pos="516"/>
        </w:tabs>
        <w:autoSpaceDE w:val="0"/>
        <w:autoSpaceDN w:val="0"/>
        <w:spacing w:before="94"/>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Reduced risk of overheating and seizure of</w:t>
      </w:r>
      <w:r w:rsidR="002B36DC" w:rsidRPr="008643D7">
        <w:rPr>
          <w:rFonts w:eastAsia="STXihei" w:cs="Arial"/>
          <w:color w:val="0070C0"/>
          <w:sz w:val="21"/>
          <w:szCs w:val="22"/>
        </w:rPr>
        <w:t xml:space="preserve"> </w:t>
      </w:r>
      <w:r w:rsidR="00A65708" w:rsidRPr="008643D7">
        <w:rPr>
          <w:rFonts w:eastAsia="STXihei" w:cs="Arial"/>
          <w:color w:val="0070C0"/>
          <w:sz w:val="21"/>
          <w:szCs w:val="22"/>
        </w:rPr>
        <w:t>nut</w:t>
      </w:r>
      <w:r w:rsidR="00C05498" w:rsidRPr="008643D7">
        <w:rPr>
          <w:rFonts w:eastAsia="STXihei" w:cs="Arial"/>
          <w:sz w:val="20"/>
        </w:rPr>
        <w:br/>
      </w:r>
      <w:r w:rsidR="00C05498" w:rsidRPr="008643D7">
        <w:rPr>
          <w:rFonts w:eastAsia="STXihei" w:cs="Arial"/>
          <w:sz w:val="20"/>
        </w:rPr>
        <w:t>降低螺母过热和卡住的风险</w:t>
      </w:r>
    </w:p>
    <w:p w:rsidR="009E4D3D" w:rsidRPr="008643D7" w:rsidRDefault="009E4D3D" w:rsidP="00C05498">
      <w:pPr>
        <w:widowControl w:val="0"/>
        <w:tabs>
          <w:tab w:val="left" w:pos="515"/>
          <w:tab w:val="left" w:pos="516"/>
        </w:tabs>
        <w:autoSpaceDE w:val="0"/>
        <w:autoSpaceDN w:val="0"/>
        <w:spacing w:before="94"/>
        <w:ind w:left="360" w:hanging="360"/>
        <w:rPr>
          <w:rFonts w:eastAsia="STXihei" w:cs="Arial"/>
          <w:color w:val="0070C0"/>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Trouble</w:t>
      </w:r>
      <w:r w:rsidR="002B36DC" w:rsidRPr="008643D7">
        <w:rPr>
          <w:rFonts w:eastAsia="STXihei" w:cs="Arial"/>
          <w:color w:val="0070C0"/>
          <w:sz w:val="21"/>
          <w:szCs w:val="22"/>
        </w:rPr>
        <w:t xml:space="preserve"> </w:t>
      </w:r>
      <w:r w:rsidRPr="008643D7">
        <w:rPr>
          <w:rFonts w:eastAsia="STXihei" w:cs="Arial"/>
          <w:color w:val="0070C0"/>
          <w:sz w:val="21"/>
          <w:szCs w:val="22"/>
        </w:rPr>
        <w:t>free service</w:t>
      </w:r>
    </w:p>
    <w:p w:rsidR="00A65708" w:rsidRPr="008643D7" w:rsidRDefault="009E4D3D" w:rsidP="00C05498">
      <w:pPr>
        <w:widowControl w:val="0"/>
        <w:tabs>
          <w:tab w:val="left" w:pos="515"/>
          <w:tab w:val="left" w:pos="516"/>
        </w:tabs>
        <w:autoSpaceDE w:val="0"/>
        <w:autoSpaceDN w:val="0"/>
        <w:spacing w:before="94"/>
        <w:ind w:left="360" w:hanging="360"/>
        <w:rPr>
          <w:rFonts w:eastAsia="STXihei" w:cs="Arial"/>
          <w:sz w:val="21"/>
          <w:szCs w:val="22"/>
        </w:rPr>
      </w:pPr>
      <w:r w:rsidRPr="008643D7">
        <w:rPr>
          <w:rFonts w:eastAsia="MS Mincho" w:cs="Arial"/>
          <w:sz w:val="21"/>
          <w:szCs w:val="22"/>
        </w:rPr>
        <w:lastRenderedPageBreak/>
        <w:tab/>
      </w:r>
      <w:r w:rsidR="00C05498" w:rsidRPr="008643D7">
        <w:rPr>
          <w:rFonts w:eastAsia="STXihei" w:cs="Arial"/>
          <w:sz w:val="20"/>
        </w:rPr>
        <w:t>可靠服务</w:t>
      </w:r>
    </w:p>
    <w:p w:rsidR="00A65708" w:rsidRPr="008643D7" w:rsidRDefault="00854F1F" w:rsidP="00A65708">
      <w:pPr>
        <w:widowControl w:val="0"/>
        <w:autoSpaceDE w:val="0"/>
        <w:autoSpaceDN w:val="0"/>
        <w:spacing w:before="4"/>
        <w:rPr>
          <w:rFonts w:eastAsia="STXihei" w:cs="Arial"/>
          <w:sz w:val="14"/>
          <w:szCs w:val="16"/>
        </w:rPr>
      </w:pPr>
      <w:r w:rsidRPr="008643D7">
        <w:rPr>
          <w:rFonts w:eastAsia="STXihei" w:cs="Arial"/>
          <w:noProof/>
          <w:szCs w:val="22"/>
          <w:lang w:val="en-US" w:eastAsia="zh-CN"/>
        </w:rPr>
        <mc:AlternateContent>
          <mc:Choice Requires="wps">
            <w:drawing>
              <wp:anchor distT="0" distB="0" distL="114300" distR="114300" simplePos="0" relativeHeight="251684864" behindDoc="0" locked="0" layoutInCell="1" allowOverlap="1">
                <wp:simplePos x="0" y="0"/>
                <wp:positionH relativeFrom="column">
                  <wp:posOffset>1239520</wp:posOffset>
                </wp:positionH>
                <wp:positionV relativeFrom="paragraph">
                  <wp:posOffset>509270</wp:posOffset>
                </wp:positionV>
                <wp:extent cx="1477645" cy="436245"/>
                <wp:effectExtent l="0" t="2540" r="1905" b="0"/>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9DD" w:rsidRPr="003109DD" w:rsidRDefault="003109DD">
                            <w:pPr>
                              <w:rPr>
                                <w:color w:val="7F7F7F" w:themeColor="text1" w:themeTint="80"/>
                                <w:sz w:val="21"/>
                                <w:szCs w:val="18"/>
                                <w:lang w:eastAsia="zh-CN"/>
                              </w:rPr>
                            </w:pPr>
                            <w:r w:rsidRPr="003109DD">
                              <w:rPr>
                                <w:rFonts w:hint="eastAsia"/>
                                <w:color w:val="7F7F7F" w:themeColor="text1" w:themeTint="80"/>
                                <w:sz w:val="21"/>
                                <w:szCs w:val="18"/>
                                <w:lang w:eastAsia="zh-CN"/>
                              </w:rPr>
                              <w:t>加长螺母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97.6pt;margin-top:40.1pt;width:116.35pt;height:3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sk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" filled="f" stroked="f">
                <v:textbox>
                  <w:txbxContent>
                    <w:p w:rsidR="003109DD" w:rsidRPr="003109DD" w:rsidRDefault="003109DD">
                      <w:pPr>
                        <w:rPr>
                          <w:color w:val="7F7F7F" w:themeColor="text1" w:themeTint="80"/>
                          <w:sz w:val="21"/>
                          <w:szCs w:val="18"/>
                          <w:lang w:eastAsia="zh-CN"/>
                        </w:rPr>
                      </w:pPr>
                      <w:r w:rsidRPr="003109DD">
                        <w:rPr>
                          <w:rFonts w:hint="eastAsia"/>
                          <w:color w:val="7F7F7F" w:themeColor="text1" w:themeTint="80"/>
                          <w:sz w:val="21"/>
                          <w:szCs w:val="18"/>
                          <w:lang w:eastAsia="zh-CN"/>
                        </w:rPr>
                        <w:t>加长螺母</w:t>
                      </w:r>
                    </w:p>
                  </w:txbxContent>
                </v:textbox>
              </v:shape>
            </w:pict>
          </mc:Fallback>
        </mc:AlternateContent>
      </w:r>
      <w:r w:rsidRPr="008643D7">
        <w:rPr>
          <w:rFonts w:eastAsia="STXihei" w:cs="Arial"/>
          <w:noProof/>
          <w:szCs w:val="22"/>
          <w:lang w:val="en-US" w:eastAsia="zh-CN"/>
        </w:rPr>
        <mc:AlternateContent>
          <mc:Choice Requires="wps">
            <w:drawing>
              <wp:anchor distT="0" distB="0" distL="114300" distR="114300" simplePos="0" relativeHeight="251683840" behindDoc="0" locked="0" layoutInCell="1" allowOverlap="1">
                <wp:simplePos x="0" y="0"/>
                <wp:positionH relativeFrom="column">
                  <wp:posOffset>176530</wp:posOffset>
                </wp:positionH>
                <wp:positionV relativeFrom="paragraph">
                  <wp:posOffset>133350</wp:posOffset>
                </wp:positionV>
                <wp:extent cx="1477645" cy="436245"/>
                <wp:effectExtent l="635" t="0" r="0" b="3810"/>
                <wp:wrapNone/>
                <wp:docPr id="5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9DD" w:rsidRPr="003109DD" w:rsidRDefault="00BA347C">
                            <w:pPr>
                              <w:rPr>
                                <w:color w:val="FFFFFF" w:themeColor="background1"/>
                                <w:sz w:val="21"/>
                                <w:szCs w:val="18"/>
                                <w:lang w:eastAsia="zh-CN"/>
                              </w:rPr>
                            </w:pPr>
                            <w:hyperlink r:id="rId19">
                              <w:r w:rsidR="003109DD" w:rsidRPr="003109DD">
                                <w:rPr>
                                  <w:rFonts w:eastAsia="Arial" w:cs="Arial"/>
                                  <w:b/>
                                  <w:color w:val="FF0000"/>
                                  <w:szCs w:val="18"/>
                                </w:rPr>
                                <w:t>点击图片观看视频</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13.9pt;margin-top:10.5pt;width:116.35pt;height:3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nJuAIAAMI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" filled="f" stroked="f">
                <v:textbox>
                  <w:txbxContent>
                    <w:p w:rsidR="003109DD" w:rsidRPr="003109DD" w:rsidRDefault="00FD6D58">
                      <w:pPr>
                        <w:rPr>
                          <w:color w:val="FFFFFF" w:themeColor="background1"/>
                          <w:sz w:val="21"/>
                          <w:szCs w:val="18"/>
                          <w:lang w:eastAsia="zh-CN"/>
                        </w:rPr>
                      </w:pPr>
                      <w:hyperlink r:id="rId20">
                        <w:r w:rsidR="003109DD" w:rsidRPr="003109DD">
                          <w:rPr>
                            <w:rFonts w:eastAsia="Arial" w:cs="Arial"/>
                            <w:b/>
                            <w:color w:val="FF0000"/>
                            <w:szCs w:val="18"/>
                          </w:rPr>
                          <w:t>点击图片观看视频</w:t>
                        </w:r>
                      </w:hyperlink>
                    </w:p>
                  </w:txbxContent>
                </v:textbox>
              </v:shape>
            </w:pict>
          </mc:Fallback>
        </mc:AlternateContent>
      </w:r>
      <w:r w:rsidRPr="008643D7">
        <w:rPr>
          <w:rFonts w:eastAsia="STXihei" w:cs="Arial"/>
          <w:noProof/>
          <w:sz w:val="16"/>
          <w:szCs w:val="16"/>
          <w:lang w:val="en-US" w:eastAsia="zh-CN"/>
        </w:rPr>
        <mc:AlternateContent>
          <mc:Choice Requires="wpg">
            <w:drawing>
              <wp:anchor distT="0" distB="0" distL="0" distR="0" simplePos="0" relativeHeight="251659264" behindDoc="0" locked="0" layoutInCell="1" allowOverlap="1">
                <wp:simplePos x="0" y="0"/>
                <wp:positionH relativeFrom="page">
                  <wp:posOffset>913765</wp:posOffset>
                </wp:positionH>
                <wp:positionV relativeFrom="paragraph">
                  <wp:posOffset>133350</wp:posOffset>
                </wp:positionV>
                <wp:extent cx="2703830" cy="1333500"/>
                <wp:effectExtent l="0" t="0" r="1905" b="1905"/>
                <wp:wrapTopAndBottom/>
                <wp:docPr id="5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1333500"/>
                          <a:chOff x="1445" y="204"/>
                          <a:chExt cx="4258" cy="2100"/>
                        </a:xfrm>
                      </wpg:grpSpPr>
                      <pic:pic xmlns:pic="http://schemas.openxmlformats.org/drawingml/2006/picture">
                        <pic:nvPicPr>
                          <pic:cNvPr id="56" name="Picture 1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45" y="204"/>
                            <a:ext cx="3420" cy="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2" y="533"/>
                            <a:ext cx="3394" cy="764"/>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24"/>
                        <wps:cNvSpPr txBox="1">
                          <a:spLocks noChangeArrowheads="1"/>
                        </wps:cNvSpPr>
                        <wps:spPr bwMode="auto">
                          <a:xfrm>
                            <a:off x="1445" y="204"/>
                            <a:ext cx="4258"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A65708" w:rsidP="00A65708">
                              <w:pPr>
                                <w:spacing w:before="2"/>
                                <w:rPr>
                                  <w:sz w:val="28"/>
                                </w:rPr>
                              </w:pPr>
                            </w:p>
                            <w:p w:rsidR="00A65708" w:rsidRDefault="00BA347C" w:rsidP="00A65708">
                              <w:pPr>
                                <w:ind w:left="399"/>
                                <w:rPr>
                                  <w:rFonts w:ascii="Calibri"/>
                                  <w:b/>
                                  <w:sz w:val="24"/>
                                </w:rPr>
                              </w:pPr>
                              <w:hyperlink r:id="rId23">
                                <w:r w:rsidR="00A65708">
                                  <w:rPr>
                                    <w:rFonts w:ascii="Calibri"/>
                                    <w:b/>
                                    <w:color w:val="FF0000"/>
                                    <w:sz w:val="24"/>
                                  </w:rPr>
                                  <w:t>Click on Picture to see movi</w:t>
                                </w:r>
                              </w:hyperlink>
                              <w:r w:rsidR="00A65708" w:rsidRPr="00A75778">
                                <w:rPr>
                                  <w:rFonts w:ascii="Calibri"/>
                                  <w:b/>
                                  <w:color w:val="FF0000"/>
                                  <w:sz w:val="24"/>
                                </w:rPr>
                                <w:t>e</w:t>
                              </w:r>
                              <w:r w:rsidR="00700CDC">
                                <w:rPr>
                                  <w:rFonts w:eastAsia="Arial" w:cs="Arial"/>
                                  <w:sz w:val="24"/>
                                </w:rPr>
                                <w:b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9" style="position:absolute;margin-left:71.95pt;margin-top:10.5pt;width:212.9pt;height:105pt;z-index:251659264;mso-wrap-distance-left:0;mso-wrap-distance-right:0;mso-position-horizontal-relative:page" coordorigin="1445,204" coordsize="4258,21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30" type="#_x0000_t75" style="position:absolute;left:1445;top:204;width:342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">
                  <v:imagedata r:id="rId24" o:title=""/>
                </v:shape>
                <v:shape id="Picture 125" o:spid="_x0000_s1031" type="#_x0000_t75" style="position:absolute;left:1702;top:533;width:3394;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">
                  <v:imagedata r:id="rId25" o:title=""/>
                </v:shape>
                <v:shape id="Text Box 124" o:spid="_x0000_s1032" type="#_x0000_t202" style="position:absolute;left:1445;top:204;width:425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A65708" w:rsidRDefault="00A65708" w:rsidP="00A65708">
                        <w:pPr>
                          <w:spacing w:before="2"/>
                          <w:rPr>
                            <w:sz w:val="28"/>
                          </w:rPr>
                        </w:pPr>
                      </w:p>
                      <w:p w:rsidR="00A65708" w:rsidRDefault="00FD6D58" w:rsidP="00A65708">
                        <w:pPr>
                          <w:ind w:left="399"/>
                          <w:rPr>
                            <w:rFonts w:ascii="Calibri"/>
                            <w:b/>
                            <w:sz w:val="24"/>
                          </w:rPr>
                        </w:pPr>
                        <w:hyperlink r:id="rId26">
                          <w:r w:rsidR="00A65708">
                            <w:rPr>
                              <w:rFonts w:ascii="Calibri"/>
                              <w:b/>
                              <w:color w:val="FF0000"/>
                              <w:sz w:val="24"/>
                            </w:rPr>
                            <w:t>Click on Picture to see movi</w:t>
                          </w:r>
                        </w:hyperlink>
                        <w:r w:rsidR="00A65708" w:rsidRPr="00A75778">
                          <w:rPr>
                            <w:rFonts w:ascii="Calibri"/>
                            <w:b/>
                            <w:color w:val="FF0000"/>
                            <w:sz w:val="24"/>
                          </w:rPr>
                          <w:t>e</w:t>
                        </w:r>
                        <w:r w:rsidR="00700CDC">
                          <w:rPr>
                            <w:rFonts w:eastAsia="Arial" w:cs="Arial"/>
                            <w:sz w:val="24"/>
                          </w:rPr>
                          <w:br/>
                        </w:r>
                      </w:p>
                    </w:txbxContent>
                  </v:textbox>
                </v:shape>
                <w10:wrap type="topAndBottom" anchorx="page"/>
              </v:group>
            </w:pict>
          </mc:Fallback>
        </mc:AlternateContent>
      </w:r>
    </w:p>
    <w:p w:rsidR="00A65708" w:rsidRPr="008643D7" w:rsidRDefault="00A65708" w:rsidP="00A65708">
      <w:pPr>
        <w:widowControl w:val="0"/>
        <w:autoSpaceDE w:val="0"/>
        <w:autoSpaceDN w:val="0"/>
        <w:spacing w:after="200"/>
        <w:rPr>
          <w:rFonts w:eastAsia="STXihei" w:cs="Arial"/>
          <w:b/>
          <w:bCs/>
          <w:color w:val="4F81BD"/>
          <w:sz w:val="21"/>
          <w:szCs w:val="18"/>
        </w:rPr>
      </w:pPr>
    </w:p>
    <w:p w:rsidR="00A65708" w:rsidRPr="008643D7" w:rsidRDefault="00A65708" w:rsidP="00A65708">
      <w:pPr>
        <w:widowControl w:val="0"/>
        <w:autoSpaceDE w:val="0"/>
        <w:autoSpaceDN w:val="0"/>
        <w:spacing w:before="92"/>
        <w:rPr>
          <w:rFonts w:eastAsia="STXihei" w:cs="Arial"/>
          <w:b/>
          <w:sz w:val="14"/>
          <w:szCs w:val="16"/>
        </w:rPr>
      </w:pPr>
      <w:r w:rsidRPr="008643D7">
        <w:rPr>
          <w:rFonts w:eastAsia="STXihei" w:cs="Arial"/>
          <w:b/>
          <w:color w:val="0070C0"/>
          <w:sz w:val="24"/>
          <w:szCs w:val="22"/>
        </w:rPr>
        <w:t>Fixed bolt head</w:t>
      </w:r>
      <w:r w:rsidRPr="008643D7">
        <w:rPr>
          <w:rFonts w:eastAsia="STXihei" w:cs="Arial"/>
          <w:b/>
          <w:sz w:val="24"/>
        </w:rPr>
        <w:br/>
      </w:r>
      <w:r w:rsidRPr="008643D7">
        <w:rPr>
          <w:rFonts w:eastAsia="STXihei" w:cs="Arial"/>
          <w:b/>
          <w:sz w:val="24"/>
        </w:rPr>
        <w:t>固定螺栓头</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Bolt is fixed to tightening bolt under any</w:t>
      </w:r>
      <w:r w:rsidR="002B36DC" w:rsidRPr="008643D7">
        <w:rPr>
          <w:rFonts w:eastAsia="STXihei" w:cs="Arial"/>
          <w:color w:val="0070C0"/>
          <w:sz w:val="21"/>
          <w:szCs w:val="22"/>
        </w:rPr>
        <w:t xml:space="preserve"> </w:t>
      </w:r>
      <w:r w:rsidR="00A65708" w:rsidRPr="008643D7">
        <w:rPr>
          <w:rFonts w:eastAsia="STXihei" w:cs="Arial"/>
          <w:color w:val="0070C0"/>
          <w:sz w:val="21"/>
          <w:szCs w:val="22"/>
        </w:rPr>
        <w:t>condition</w:t>
      </w:r>
      <w:r w:rsidR="00C05498" w:rsidRPr="008643D7">
        <w:rPr>
          <w:rFonts w:eastAsia="STXihei" w:cs="Arial"/>
          <w:sz w:val="20"/>
        </w:rPr>
        <w:br/>
      </w:r>
      <w:r w:rsidR="00C05498" w:rsidRPr="008643D7">
        <w:rPr>
          <w:rFonts w:eastAsia="STXihei" w:cs="Arial"/>
          <w:sz w:val="20"/>
        </w:rPr>
        <w:t>螺栓始终固定在紧固螺栓上</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Trouble free</w:t>
      </w:r>
      <w:r w:rsidR="002B36DC" w:rsidRPr="008643D7">
        <w:rPr>
          <w:rFonts w:eastAsia="STXihei" w:cs="Arial"/>
          <w:color w:val="0070C0"/>
          <w:sz w:val="21"/>
          <w:szCs w:val="22"/>
        </w:rPr>
        <w:t xml:space="preserve"> </w:t>
      </w:r>
      <w:r w:rsidR="00A65708" w:rsidRPr="008643D7">
        <w:rPr>
          <w:rFonts w:eastAsia="STXihei" w:cs="Arial"/>
          <w:color w:val="0070C0"/>
          <w:sz w:val="21"/>
          <w:szCs w:val="22"/>
        </w:rPr>
        <w:t>service</w:t>
      </w:r>
      <w:r w:rsidR="00C05498" w:rsidRPr="008643D7">
        <w:rPr>
          <w:rFonts w:eastAsia="STXihei" w:cs="Arial"/>
          <w:sz w:val="20"/>
        </w:rPr>
        <w:br/>
      </w:r>
      <w:r w:rsidR="00C05498" w:rsidRPr="008643D7">
        <w:rPr>
          <w:rFonts w:eastAsia="STXihei" w:cs="Arial"/>
          <w:sz w:val="20"/>
        </w:rPr>
        <w:t>可靠服务</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Safe to do</w:t>
      </w:r>
      <w:r w:rsidR="002B36DC" w:rsidRPr="008643D7">
        <w:rPr>
          <w:rFonts w:eastAsia="STXihei" w:cs="Arial"/>
          <w:color w:val="0070C0"/>
          <w:sz w:val="21"/>
          <w:szCs w:val="22"/>
        </w:rPr>
        <w:t xml:space="preserve"> </w:t>
      </w:r>
      <w:r w:rsidR="00A65708" w:rsidRPr="008643D7">
        <w:rPr>
          <w:rFonts w:eastAsia="STXihei" w:cs="Arial"/>
          <w:color w:val="0070C0"/>
          <w:sz w:val="21"/>
          <w:szCs w:val="22"/>
        </w:rPr>
        <w:t>service</w:t>
      </w:r>
      <w:r w:rsidR="00C05498" w:rsidRPr="008643D7">
        <w:rPr>
          <w:rFonts w:eastAsia="STXihei" w:cs="Arial"/>
          <w:sz w:val="20"/>
        </w:rPr>
        <w:br/>
      </w:r>
      <w:r w:rsidR="00C05498" w:rsidRPr="008643D7">
        <w:rPr>
          <w:rFonts w:eastAsia="STXihei" w:cs="Arial"/>
          <w:sz w:val="20"/>
        </w:rPr>
        <w:t>服务安全</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Glued designs are less</w:t>
      </w:r>
      <w:r w:rsidR="002B36DC" w:rsidRPr="008643D7">
        <w:rPr>
          <w:rFonts w:eastAsia="STXihei" w:cs="Arial"/>
          <w:color w:val="0070C0"/>
          <w:sz w:val="21"/>
          <w:szCs w:val="22"/>
        </w:rPr>
        <w:t xml:space="preserve"> </w:t>
      </w:r>
      <w:r w:rsidR="00A65708" w:rsidRPr="008643D7">
        <w:rPr>
          <w:rFonts w:eastAsia="STXihei" w:cs="Arial"/>
          <w:color w:val="0070C0"/>
          <w:sz w:val="21"/>
          <w:szCs w:val="22"/>
        </w:rPr>
        <w:t>reliable</w:t>
      </w:r>
      <w:r w:rsidR="00C05498" w:rsidRPr="008643D7">
        <w:rPr>
          <w:rFonts w:eastAsia="STXihei" w:cs="Arial"/>
          <w:sz w:val="20"/>
        </w:rPr>
        <w:br/>
      </w:r>
      <w:r w:rsidR="00C05498" w:rsidRPr="008643D7">
        <w:rPr>
          <w:rFonts w:eastAsia="STXihei" w:cs="Arial"/>
          <w:sz w:val="20"/>
        </w:rPr>
        <w:t>胶合设计不太可靠</w:t>
      </w:r>
    </w:p>
    <w:p w:rsidR="00A65708" w:rsidRPr="008643D7" w:rsidRDefault="00854F1F" w:rsidP="00A65708">
      <w:pPr>
        <w:widowControl w:val="0"/>
        <w:autoSpaceDE w:val="0"/>
        <w:autoSpaceDN w:val="0"/>
        <w:rPr>
          <w:rFonts w:eastAsia="STXihei" w:cs="Arial"/>
          <w:sz w:val="9"/>
          <w:szCs w:val="16"/>
        </w:rPr>
      </w:pPr>
      <w:r w:rsidRPr="008643D7">
        <w:rPr>
          <w:rFonts w:eastAsia="STXihei" w:cs="Arial"/>
          <w:noProof/>
          <w:sz w:val="16"/>
          <w:szCs w:val="16"/>
          <w:lang w:val="en-US" w:eastAsia="zh-CN"/>
        </w:rPr>
        <mc:AlternateContent>
          <mc:Choice Requires="wpg">
            <w:drawing>
              <wp:anchor distT="0" distB="0" distL="0" distR="0" simplePos="0" relativeHeight="251661312" behindDoc="0" locked="0" layoutInCell="1" allowOverlap="1">
                <wp:simplePos x="0" y="0"/>
                <wp:positionH relativeFrom="page">
                  <wp:posOffset>921385</wp:posOffset>
                </wp:positionH>
                <wp:positionV relativeFrom="paragraph">
                  <wp:posOffset>90805</wp:posOffset>
                </wp:positionV>
                <wp:extent cx="2181225" cy="1219200"/>
                <wp:effectExtent l="0" t="1270" r="2540" b="0"/>
                <wp:wrapTopAndBottom/>
                <wp:docPr id="5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19200"/>
                          <a:chOff x="1451" y="143"/>
                          <a:chExt cx="3435" cy="1920"/>
                        </a:xfrm>
                      </wpg:grpSpPr>
                      <pic:pic xmlns:pic="http://schemas.openxmlformats.org/drawingml/2006/picture">
                        <pic:nvPicPr>
                          <pic:cNvPr id="52" name="Picture 1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50" y="143"/>
                            <a:ext cx="3435"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0" y="216"/>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120"/>
                        <wps:cNvSpPr txBox="1">
                          <a:spLocks noChangeArrowheads="1"/>
                        </wps:cNvSpPr>
                        <wps:spPr bwMode="auto">
                          <a:xfrm>
                            <a:off x="1450" y="143"/>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BA347C" w:rsidP="00A65708">
                              <w:pPr>
                                <w:spacing w:before="71"/>
                                <w:ind w:left="142"/>
                                <w:rPr>
                                  <w:rFonts w:ascii="Calibri"/>
                                  <w:b/>
                                  <w:sz w:val="24"/>
                                </w:rPr>
                              </w:pPr>
                              <w:hyperlink r:id="rId28">
                                <w:r w:rsidR="00A65708">
                                  <w:rPr>
                                    <w:rFonts w:ascii="Calibri"/>
                                    <w:b/>
                                    <w:color w:val="FF0000"/>
                                    <w:sz w:val="24"/>
                                  </w:rPr>
                                  <w:t>Click on Picture to see movie</w:t>
                                </w:r>
                              </w:hyperlink>
                              <w:r w:rsidR="00700CDC">
                                <w:rPr>
                                  <w:rFonts w:eastAsia="Arial" w:cs="Arial"/>
                                  <w:sz w:val="24"/>
                                </w:rPr>
                                <w:br/>
                              </w:r>
                              <w:hyperlink r:id="rId29">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33" style="position:absolute;margin-left:72.55pt;margin-top:7.15pt;width:171.75pt;height:96pt;z-index:251661312;mso-wrap-distance-left:0;mso-wrap-distance-right:0;mso-position-horizontal-relative:page" coordorigin="1451,143" coordsize="3435,1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">
                <v:shape id="Picture 122" o:spid="_x0000_s1034" type="#_x0000_t75" style="position:absolute;left:1450;top:143;width:343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">
                  <v:imagedata r:id="rId30" o:title=""/>
                </v:shape>
                <v:shape id="Picture 121" o:spid="_x0000_s1035" type="#_x0000_t75" style="position:absolute;left:1450;top:216;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">
                  <v:imagedata r:id="rId25" o:title=""/>
                </v:shape>
                <v:shape id="Text Box 120" o:spid="_x0000_s1036" type="#_x0000_t202" style="position:absolute;left:1450;top:143;width:343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A65708" w:rsidRDefault="00FD6D58" w:rsidP="00A65708">
                        <w:pPr>
                          <w:spacing w:before="71"/>
                          <w:ind w:left="142"/>
                          <w:rPr>
                            <w:rFonts w:ascii="Calibri"/>
                            <w:b/>
                            <w:sz w:val="24"/>
                          </w:rPr>
                        </w:pPr>
                        <w:hyperlink r:id="rId31">
                          <w:r w:rsidR="00A65708">
                            <w:rPr>
                              <w:rFonts w:ascii="Calibri"/>
                              <w:b/>
                              <w:color w:val="FF0000"/>
                              <w:sz w:val="24"/>
                            </w:rPr>
                            <w:t>Click on Picture to see movie</w:t>
                          </w:r>
                        </w:hyperlink>
                        <w:r w:rsidR="00700CDC">
                          <w:rPr>
                            <w:rFonts w:eastAsia="Arial" w:cs="Arial"/>
                            <w:sz w:val="24"/>
                          </w:rPr>
                          <w:br/>
                        </w:r>
                        <w:hyperlink r:id="rId32">
                          <w:r w:rsidR="00700CDC">
                            <w:rPr>
                              <w:rFonts w:eastAsia="Arial" w:cs="Arial"/>
                              <w:b/>
                              <w:color w:val="FF0000"/>
                              <w:sz w:val="24"/>
                            </w:rPr>
                            <w:t>点击图片观看视频</w:t>
                          </w:r>
                        </w:hyperlink>
                      </w:p>
                    </w:txbxContent>
                  </v:textbox>
                </v:shape>
                <w10:wrap type="topAndBottom" anchorx="page"/>
              </v:group>
            </w:pict>
          </mc:Fallback>
        </mc:AlternateContent>
      </w:r>
    </w:p>
    <w:p w:rsidR="00A65708" w:rsidRPr="008643D7" w:rsidRDefault="00A65708" w:rsidP="00A65708">
      <w:pPr>
        <w:widowControl w:val="0"/>
        <w:autoSpaceDE w:val="0"/>
        <w:autoSpaceDN w:val="0"/>
        <w:spacing w:after="200"/>
        <w:rPr>
          <w:rFonts w:eastAsia="STXihei" w:cs="Arial"/>
          <w:b/>
          <w:bCs/>
          <w:color w:val="4F81BD"/>
          <w:sz w:val="21"/>
          <w:szCs w:val="18"/>
        </w:rPr>
      </w:pPr>
    </w:p>
    <w:p w:rsidR="00A65708" w:rsidRPr="008643D7" w:rsidRDefault="00A65708" w:rsidP="00A65708">
      <w:pPr>
        <w:widowControl w:val="0"/>
        <w:autoSpaceDE w:val="0"/>
        <w:autoSpaceDN w:val="0"/>
        <w:rPr>
          <w:rFonts w:eastAsia="MS Mincho" w:cs="Arial"/>
          <w:b/>
          <w:sz w:val="14"/>
          <w:szCs w:val="16"/>
        </w:rPr>
      </w:pPr>
      <w:r w:rsidRPr="008643D7">
        <w:rPr>
          <w:rFonts w:eastAsia="STXihei" w:cs="Arial"/>
          <w:b/>
          <w:color w:val="0070C0"/>
          <w:sz w:val="24"/>
          <w:szCs w:val="22"/>
        </w:rPr>
        <w:t>Key holt bolt opening</w:t>
      </w:r>
      <w:r w:rsidRPr="008643D7">
        <w:rPr>
          <w:rFonts w:eastAsia="STXihei" w:cs="Arial"/>
          <w:b/>
          <w:sz w:val="24"/>
        </w:rPr>
        <w:br/>
      </w:r>
      <w:r w:rsidR="006B486B" w:rsidRPr="008643D7">
        <w:rPr>
          <w:rFonts w:eastAsia="STXihei" w:cs="Arial" w:hint="eastAsia"/>
          <w:b/>
          <w:sz w:val="24"/>
          <w:lang w:eastAsia="zh-CN"/>
        </w:rPr>
        <w:t>侧取螺栓</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Smaller foot print including service</w:t>
      </w:r>
      <w:r w:rsidR="002B36DC" w:rsidRPr="008643D7">
        <w:rPr>
          <w:rFonts w:eastAsia="STXihei" w:cs="Arial"/>
          <w:color w:val="0070C0"/>
          <w:sz w:val="21"/>
          <w:szCs w:val="22"/>
        </w:rPr>
        <w:t xml:space="preserve"> </w:t>
      </w:r>
      <w:r w:rsidR="00A65708" w:rsidRPr="008643D7">
        <w:rPr>
          <w:rFonts w:eastAsia="STXihei" w:cs="Arial"/>
          <w:color w:val="0070C0"/>
          <w:sz w:val="21"/>
          <w:szCs w:val="22"/>
        </w:rPr>
        <w:t>area</w:t>
      </w:r>
      <w:r w:rsidR="00C05498" w:rsidRPr="008643D7">
        <w:rPr>
          <w:rFonts w:eastAsia="STXihei" w:cs="Arial"/>
          <w:sz w:val="20"/>
        </w:rPr>
        <w:br/>
      </w:r>
      <w:r w:rsidR="00C05498" w:rsidRPr="008643D7">
        <w:rPr>
          <w:rFonts w:eastAsia="STXihei" w:cs="Arial"/>
          <w:sz w:val="20"/>
        </w:rPr>
        <w:t>占地面积更小，包括服务区域</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Faster service – reduced maintenance</w:t>
      </w:r>
      <w:r w:rsidR="002B36DC" w:rsidRPr="008643D7">
        <w:rPr>
          <w:rFonts w:eastAsia="STXihei" w:cs="Arial"/>
          <w:color w:val="0070C0"/>
          <w:sz w:val="21"/>
          <w:szCs w:val="22"/>
        </w:rPr>
        <w:t xml:space="preserve"> </w:t>
      </w:r>
      <w:r w:rsidR="00A65708" w:rsidRPr="008643D7">
        <w:rPr>
          <w:rFonts w:eastAsia="STXihei" w:cs="Arial"/>
          <w:color w:val="0070C0"/>
          <w:sz w:val="21"/>
          <w:szCs w:val="22"/>
        </w:rPr>
        <w:t>cost</w:t>
      </w:r>
      <w:r w:rsidR="00C05498" w:rsidRPr="008643D7">
        <w:rPr>
          <w:rFonts w:eastAsia="STXihei" w:cs="Arial"/>
          <w:sz w:val="20"/>
        </w:rPr>
        <w:br/>
      </w:r>
      <w:r w:rsidR="00C05498" w:rsidRPr="008643D7">
        <w:rPr>
          <w:rFonts w:eastAsia="STXihei" w:cs="Arial"/>
          <w:sz w:val="20"/>
        </w:rPr>
        <w:t>服务更快</w:t>
      </w:r>
      <w:r w:rsidR="00C05498" w:rsidRPr="008643D7">
        <w:rPr>
          <w:rFonts w:eastAsia="STXihei" w:cs="Arial"/>
          <w:sz w:val="20"/>
        </w:rPr>
        <w:t xml:space="preserve"> – </w:t>
      </w:r>
      <w:r w:rsidR="00C05498" w:rsidRPr="008643D7">
        <w:rPr>
          <w:rFonts w:eastAsia="STXihei" w:cs="Arial"/>
          <w:sz w:val="20"/>
        </w:rPr>
        <w:t>降低维护成本</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sz w:val="18"/>
          <w:szCs w:val="18"/>
        </w:rPr>
        <w:t></w:t>
      </w:r>
      <w:r w:rsidR="00C05498" w:rsidRPr="008643D7">
        <w:rPr>
          <w:rFonts w:eastAsia="STXihei" w:cs="Arial"/>
          <w:sz w:val="21"/>
          <w:szCs w:val="22"/>
          <w:lang w:val="en-US" w:eastAsia="en-US"/>
        </w:rPr>
        <w:t></w:t>
      </w:r>
      <w:r w:rsidR="00C05498" w:rsidRPr="008643D7">
        <w:rPr>
          <w:rFonts w:eastAsia="STXihei" w:cs="Arial"/>
          <w:sz w:val="21"/>
          <w:szCs w:val="22"/>
          <w:lang w:val="en-US" w:eastAsia="en-US"/>
        </w:rPr>
        <w:tab/>
      </w:r>
      <w:r w:rsidR="00A65708" w:rsidRPr="008643D7">
        <w:rPr>
          <w:rFonts w:eastAsia="STXihei" w:cs="Arial"/>
          <w:color w:val="0070C0"/>
          <w:sz w:val="21"/>
          <w:szCs w:val="22"/>
        </w:rPr>
        <w:t>Bolt holes closed from the side are standard on some other manufacturers</w:t>
      </w:r>
      <w:r w:rsidR="002B36DC" w:rsidRPr="008643D7">
        <w:rPr>
          <w:rFonts w:eastAsia="STXihei" w:cs="Arial"/>
          <w:color w:val="0070C0"/>
          <w:sz w:val="21"/>
          <w:szCs w:val="22"/>
        </w:rPr>
        <w:t xml:space="preserve"> </w:t>
      </w:r>
      <w:r w:rsidR="00A65708" w:rsidRPr="008643D7">
        <w:rPr>
          <w:rFonts w:eastAsia="STXihei" w:cs="Arial"/>
          <w:color w:val="0070C0"/>
          <w:sz w:val="21"/>
          <w:szCs w:val="22"/>
        </w:rPr>
        <w:t>GPHEs</w:t>
      </w:r>
      <w:r w:rsidR="00C05498" w:rsidRPr="008643D7">
        <w:rPr>
          <w:rFonts w:eastAsia="STXihei" w:cs="Arial"/>
          <w:sz w:val="20"/>
        </w:rPr>
        <w:br/>
      </w:r>
      <w:r w:rsidR="00C05498" w:rsidRPr="008643D7">
        <w:rPr>
          <w:rFonts w:eastAsia="STXihei" w:cs="Arial"/>
          <w:sz w:val="20"/>
        </w:rPr>
        <w:t>从侧面封闭的螺栓孔是一些其他制造商</w:t>
      </w:r>
      <w:r w:rsidR="00C05498" w:rsidRPr="008643D7">
        <w:rPr>
          <w:rFonts w:eastAsia="STXihei" w:cs="Arial"/>
          <w:sz w:val="20"/>
        </w:rPr>
        <w:t>GPHE</w:t>
      </w:r>
      <w:r w:rsidR="00C05498" w:rsidRPr="008643D7">
        <w:rPr>
          <w:rFonts w:eastAsia="STXihei" w:cs="Arial"/>
          <w:sz w:val="20"/>
        </w:rPr>
        <w:t>的标准配置</w:t>
      </w:r>
    </w:p>
    <w:p w:rsidR="00A65708" w:rsidRPr="008643D7" w:rsidRDefault="00854F1F" w:rsidP="00A65708">
      <w:pPr>
        <w:widowControl w:val="0"/>
        <w:autoSpaceDE w:val="0"/>
        <w:autoSpaceDN w:val="0"/>
        <w:spacing w:before="138"/>
        <w:rPr>
          <w:rFonts w:eastAsia="STXihei" w:cs="Arial"/>
          <w:b/>
          <w:sz w:val="24"/>
          <w:szCs w:val="22"/>
        </w:rPr>
      </w:pPr>
      <w:r w:rsidRPr="008643D7">
        <w:rPr>
          <w:rFonts w:eastAsia="STXihei" w:cs="Arial"/>
          <w:b/>
          <w:noProof/>
          <w:sz w:val="24"/>
          <w:szCs w:val="22"/>
          <w:lang w:val="en-US" w:eastAsia="zh-CN"/>
        </w:rPr>
        <w:lastRenderedPageBreak/>
        <mc:AlternateContent>
          <mc:Choice Requires="wpg">
            <w:drawing>
              <wp:anchor distT="0" distB="0" distL="0" distR="0" simplePos="0" relativeHeight="251688960" behindDoc="0" locked="0" layoutInCell="1" allowOverlap="1">
                <wp:simplePos x="0" y="0"/>
                <wp:positionH relativeFrom="page">
                  <wp:posOffset>921385</wp:posOffset>
                </wp:positionH>
                <wp:positionV relativeFrom="paragraph">
                  <wp:posOffset>102235</wp:posOffset>
                </wp:positionV>
                <wp:extent cx="2181225" cy="1270000"/>
                <wp:effectExtent l="0" t="0" r="2540" b="0"/>
                <wp:wrapTopAndBottom/>
                <wp:docPr id="4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70000"/>
                          <a:chOff x="1378" y="706"/>
                          <a:chExt cx="3435" cy="2000"/>
                        </a:xfrm>
                      </wpg:grpSpPr>
                      <pic:pic xmlns:pic="http://schemas.openxmlformats.org/drawingml/2006/picture">
                        <pic:nvPicPr>
                          <pic:cNvPr id="48"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93" y="706"/>
                            <a:ext cx="3420"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78" y="778"/>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116"/>
                        <wps:cNvSpPr txBox="1">
                          <a:spLocks noChangeArrowheads="1"/>
                        </wps:cNvSpPr>
                        <wps:spPr bwMode="auto">
                          <a:xfrm>
                            <a:off x="1378" y="706"/>
                            <a:ext cx="3435"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02F" w:rsidRDefault="00BA347C" w:rsidP="0039502F">
                              <w:pPr>
                                <w:spacing w:before="68"/>
                                <w:ind w:left="142"/>
                                <w:rPr>
                                  <w:rFonts w:ascii="Calibri"/>
                                  <w:b/>
                                  <w:sz w:val="24"/>
                                </w:rPr>
                              </w:pPr>
                              <w:hyperlink r:id="rId33">
                                <w:r w:rsidR="0039502F">
                                  <w:rPr>
                                    <w:rFonts w:ascii="Calibri"/>
                                    <w:b/>
                                    <w:color w:val="FF0000"/>
                                    <w:sz w:val="24"/>
                                  </w:rPr>
                                  <w:t>Click on Picture to see movie</w:t>
                                </w:r>
                              </w:hyperlink>
                              <w:r w:rsidR="0039502F">
                                <w:rPr>
                                  <w:rFonts w:eastAsia="Arial" w:cs="Arial"/>
                                  <w:sz w:val="24"/>
                                </w:rPr>
                                <w:br/>
                              </w:r>
                              <w:hyperlink r:id="rId34">
                                <w:r w:rsidR="0039502F">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37" style="position:absolute;margin-left:72.55pt;margin-top:8.05pt;width:171.75pt;height:100pt;z-index:251688960;mso-wrap-distance-left:0;mso-wrap-distance-right:0;mso-position-horizontal-relative:page" coordorigin="1378,706" coordsize="3435,2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&#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">
                <v:shape id="Picture 118" o:spid="_x0000_s1038" type="#_x0000_t75" style="position:absolute;left:1393;top:706;width:34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">
                  <v:imagedata r:id="rId30" o:title=""/>
                </v:shape>
                <v:shape id="Picture 117" o:spid="_x0000_s1039" type="#_x0000_t75" style="position:absolute;left:1378;top:778;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">
                  <v:imagedata r:id="rId25" o:title=""/>
                </v:shape>
                <v:shape id="Text Box 116" o:spid="_x0000_s1040" type="#_x0000_t202" style="position:absolute;left:1378;top:706;width:34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39502F" w:rsidRDefault="00FD6D58" w:rsidP="0039502F">
                        <w:pPr>
                          <w:spacing w:before="68"/>
                          <w:ind w:left="142"/>
                          <w:rPr>
                            <w:rFonts w:ascii="Calibri"/>
                            <w:b/>
                            <w:sz w:val="24"/>
                          </w:rPr>
                        </w:pPr>
                        <w:hyperlink r:id="rId35">
                          <w:r w:rsidR="0039502F">
                            <w:rPr>
                              <w:rFonts w:ascii="Calibri"/>
                              <w:b/>
                              <w:color w:val="FF0000"/>
                              <w:sz w:val="24"/>
                            </w:rPr>
                            <w:t>Click on Picture to see movie</w:t>
                          </w:r>
                        </w:hyperlink>
                        <w:r w:rsidR="0039502F">
                          <w:rPr>
                            <w:rFonts w:eastAsia="Arial" w:cs="Arial"/>
                            <w:sz w:val="24"/>
                          </w:rPr>
                          <w:br/>
                        </w:r>
                        <w:hyperlink r:id="rId36">
                          <w:r w:rsidR="0039502F">
                            <w:rPr>
                              <w:rFonts w:eastAsia="Arial" w:cs="Arial"/>
                              <w:b/>
                              <w:color w:val="FF0000"/>
                              <w:sz w:val="24"/>
                            </w:rPr>
                            <w:t>点击图片观看视频</w:t>
                          </w:r>
                        </w:hyperlink>
                      </w:p>
                    </w:txbxContent>
                  </v:textbox>
                </v:shape>
                <w10:wrap type="topAndBottom" anchorx="page"/>
              </v:group>
            </w:pict>
          </mc:Fallback>
        </mc:AlternateContent>
      </w:r>
    </w:p>
    <w:p w:rsidR="00A65708" w:rsidRPr="008643D7" w:rsidRDefault="00A65708" w:rsidP="00A65708">
      <w:pPr>
        <w:widowControl w:val="0"/>
        <w:autoSpaceDE w:val="0"/>
        <w:autoSpaceDN w:val="0"/>
        <w:spacing w:before="138"/>
        <w:rPr>
          <w:rFonts w:eastAsia="STXihei" w:cs="Arial"/>
          <w:b/>
          <w:sz w:val="14"/>
          <w:szCs w:val="16"/>
        </w:rPr>
      </w:pPr>
      <w:r w:rsidRPr="008643D7">
        <w:rPr>
          <w:rFonts w:eastAsia="STXihei" w:cs="Arial"/>
          <w:b/>
          <w:color w:val="0070C0"/>
          <w:sz w:val="24"/>
          <w:szCs w:val="22"/>
        </w:rPr>
        <w:t>Lock washer</w:t>
      </w:r>
      <w:r w:rsidRPr="008643D7">
        <w:rPr>
          <w:rFonts w:eastAsia="STXihei" w:cs="Arial"/>
          <w:b/>
          <w:sz w:val="24"/>
        </w:rPr>
        <w:br/>
      </w:r>
      <w:r w:rsidRPr="008643D7">
        <w:rPr>
          <w:rFonts w:eastAsia="STXihei" w:cs="Arial"/>
          <w:b/>
          <w:sz w:val="24"/>
        </w:rPr>
        <w:t>锁紧垫圈</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The tightening bolt can be opened &amp; closed from one side (no</w:t>
      </w:r>
      <w:r w:rsidR="002B36DC" w:rsidRPr="008643D7">
        <w:rPr>
          <w:rFonts w:eastAsia="STXihei" w:cs="Arial"/>
          <w:color w:val="0070C0"/>
          <w:sz w:val="21"/>
          <w:szCs w:val="22"/>
        </w:rPr>
        <w:t xml:space="preserve"> </w:t>
      </w:r>
      <w:r w:rsidR="00A65708" w:rsidRPr="008643D7">
        <w:rPr>
          <w:rFonts w:eastAsia="STXihei" w:cs="Arial"/>
          <w:color w:val="0070C0"/>
          <w:sz w:val="21"/>
          <w:szCs w:val="22"/>
        </w:rPr>
        <w:t>rotation)</w:t>
      </w:r>
      <w:r w:rsidR="00C05498" w:rsidRPr="008643D7">
        <w:rPr>
          <w:rFonts w:eastAsia="STXihei" w:cs="Arial"/>
          <w:sz w:val="20"/>
        </w:rPr>
        <w:br/>
      </w:r>
      <w:r w:rsidR="00C05498" w:rsidRPr="008643D7">
        <w:rPr>
          <w:rFonts w:eastAsia="STXihei" w:cs="Arial"/>
          <w:sz w:val="20"/>
        </w:rPr>
        <w:t>紧固螺栓可从一侧打开和关闭（无</w:t>
      </w:r>
      <w:r w:rsidR="006B486B" w:rsidRPr="008643D7">
        <w:rPr>
          <w:rFonts w:eastAsia="STXihei" w:cs="Arial" w:hint="eastAsia"/>
          <w:sz w:val="20"/>
          <w:lang w:eastAsia="zh-CN"/>
        </w:rPr>
        <w:t>需额外锁住另一头</w:t>
      </w:r>
      <w:r w:rsidR="00C05498" w:rsidRPr="008643D7">
        <w:rPr>
          <w:rFonts w:eastAsia="STXihei" w:cs="Arial"/>
          <w:sz w:val="20"/>
        </w:rPr>
        <w:t>）</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Faster maintenance – reduced maintenance</w:t>
      </w:r>
      <w:r w:rsidR="002B36DC" w:rsidRPr="008643D7">
        <w:rPr>
          <w:rFonts w:eastAsia="STXihei" w:cs="Arial"/>
          <w:color w:val="0070C0"/>
          <w:sz w:val="21"/>
          <w:szCs w:val="22"/>
        </w:rPr>
        <w:t xml:space="preserve"> </w:t>
      </w:r>
      <w:r w:rsidR="00A65708" w:rsidRPr="008643D7">
        <w:rPr>
          <w:rFonts w:eastAsia="STXihei" w:cs="Arial"/>
          <w:color w:val="0070C0"/>
          <w:sz w:val="21"/>
          <w:szCs w:val="22"/>
        </w:rPr>
        <w:t>costs</w:t>
      </w:r>
      <w:r w:rsidR="00C05498" w:rsidRPr="008643D7">
        <w:rPr>
          <w:rFonts w:eastAsia="STXihei" w:cs="Arial"/>
          <w:sz w:val="20"/>
        </w:rPr>
        <w:br/>
      </w:r>
      <w:r w:rsidR="00C05498" w:rsidRPr="008643D7">
        <w:rPr>
          <w:rFonts w:eastAsia="STXihei" w:cs="Arial"/>
          <w:sz w:val="20"/>
        </w:rPr>
        <w:t>快速维修</w:t>
      </w:r>
      <w:r w:rsidR="00C05498" w:rsidRPr="008643D7">
        <w:rPr>
          <w:rFonts w:eastAsia="STXihei" w:cs="Arial"/>
          <w:sz w:val="20"/>
        </w:rPr>
        <w:t xml:space="preserve"> – </w:t>
      </w:r>
      <w:r w:rsidR="00C05498" w:rsidRPr="008643D7">
        <w:rPr>
          <w:rFonts w:eastAsia="STXihei" w:cs="Arial"/>
          <w:sz w:val="20"/>
        </w:rPr>
        <w:t>降低维修成本</w:t>
      </w:r>
    </w:p>
    <w:p w:rsidR="00A65708" w:rsidRPr="008643D7" w:rsidRDefault="009E4D3D" w:rsidP="00C05498">
      <w:pPr>
        <w:widowControl w:val="0"/>
        <w:tabs>
          <w:tab w:val="left" w:pos="515"/>
          <w:tab w:val="left" w:pos="516"/>
        </w:tabs>
        <w:autoSpaceDE w:val="0"/>
        <w:autoSpaceDN w:val="0"/>
        <w:spacing w:before="264" w:line="278" w:lineRule="auto"/>
        <w:ind w:left="360" w:right="956" w:hanging="360"/>
        <w:rPr>
          <w:rFonts w:eastAsia="STXihei" w:cs="Arial"/>
          <w:sz w:val="18"/>
          <w:szCs w:val="22"/>
        </w:rPr>
      </w:pPr>
      <w:r w:rsidRPr="008643D7">
        <w:rPr>
          <w:rFonts w:ascii="Symbol" w:hAnsi="Symbol" w:cstheme="minorHAnsi"/>
          <w:color w:val="0070C0"/>
          <w:sz w:val="18"/>
          <w:szCs w:val="18"/>
        </w:rPr>
        <w:t></w:t>
      </w:r>
      <w:r w:rsidR="00C05498" w:rsidRPr="008643D7">
        <w:rPr>
          <w:rFonts w:eastAsia="STXihei" w:cs="Arial"/>
          <w:color w:val="0070C0"/>
          <w:sz w:val="18"/>
          <w:szCs w:val="22"/>
          <w:lang w:val="en-US" w:eastAsia="en-US"/>
        </w:rPr>
        <w:t></w:t>
      </w:r>
      <w:r w:rsidR="00C05498" w:rsidRPr="008643D7">
        <w:rPr>
          <w:rFonts w:eastAsia="STXihei" w:cs="Arial"/>
          <w:color w:val="0070C0"/>
          <w:sz w:val="18"/>
          <w:szCs w:val="22"/>
          <w:lang w:val="en-US" w:eastAsia="en-US"/>
        </w:rPr>
        <w:tab/>
      </w:r>
      <w:r w:rsidR="00A65708" w:rsidRPr="008643D7">
        <w:rPr>
          <w:rFonts w:eastAsia="STXihei" w:cs="Arial"/>
          <w:color w:val="0070C0"/>
          <w:sz w:val="21"/>
          <w:szCs w:val="22"/>
        </w:rPr>
        <w:t>Reduces risk that the tightening bolts fall out –safety</w:t>
      </w:r>
      <w:r w:rsidR="00C05498" w:rsidRPr="008643D7">
        <w:rPr>
          <w:rFonts w:eastAsia="STXihei" w:cs="Arial"/>
          <w:sz w:val="18"/>
        </w:rPr>
        <w:br/>
      </w:r>
      <w:r w:rsidR="00C05498" w:rsidRPr="008643D7">
        <w:rPr>
          <w:rFonts w:eastAsia="STXihei" w:cs="Arial"/>
          <w:sz w:val="18"/>
        </w:rPr>
        <w:t>降低紧固螺栓脱落的风险</w:t>
      </w:r>
      <w:r w:rsidR="00C05498" w:rsidRPr="008643D7">
        <w:rPr>
          <w:rFonts w:eastAsia="STXihei" w:cs="Arial"/>
          <w:sz w:val="18"/>
        </w:rPr>
        <w:t xml:space="preserve"> – </w:t>
      </w:r>
      <w:r w:rsidR="00C05498" w:rsidRPr="008643D7">
        <w:rPr>
          <w:rFonts w:eastAsia="STXihei" w:cs="Arial"/>
          <w:sz w:val="18"/>
        </w:rPr>
        <w:t>安全</w:t>
      </w:r>
    </w:p>
    <w:p w:rsidR="00A65708" w:rsidRPr="008643D7" w:rsidRDefault="009E4D3D" w:rsidP="00C05498">
      <w:pPr>
        <w:widowControl w:val="0"/>
        <w:tabs>
          <w:tab w:val="left" w:pos="515"/>
          <w:tab w:val="left" w:pos="516"/>
        </w:tabs>
        <w:autoSpaceDE w:val="0"/>
        <w:autoSpaceDN w:val="0"/>
        <w:spacing w:before="264" w:line="278" w:lineRule="auto"/>
        <w:ind w:left="360" w:right="956" w:hanging="360"/>
        <w:rPr>
          <w:rFonts w:eastAsia="STXihei" w:cs="Arial"/>
          <w:sz w:val="18"/>
          <w:szCs w:val="22"/>
        </w:rPr>
      </w:pPr>
      <w:r w:rsidRPr="008643D7">
        <w:rPr>
          <w:rFonts w:ascii="Symbol" w:hAnsi="Symbol" w:cstheme="minorHAnsi"/>
          <w:sz w:val="18"/>
          <w:szCs w:val="18"/>
        </w:rPr>
        <w:t></w:t>
      </w:r>
      <w:r w:rsidR="00C05498" w:rsidRPr="008643D7">
        <w:rPr>
          <w:rFonts w:eastAsia="STXihei" w:cs="Arial"/>
          <w:sz w:val="18"/>
          <w:szCs w:val="22"/>
          <w:lang w:val="en-US" w:eastAsia="en-US"/>
        </w:rPr>
        <w:t></w:t>
      </w:r>
      <w:r w:rsidR="00C05498" w:rsidRPr="008643D7">
        <w:rPr>
          <w:rFonts w:eastAsia="STXihei" w:cs="Arial"/>
          <w:sz w:val="18"/>
          <w:szCs w:val="22"/>
          <w:lang w:val="en-US" w:eastAsia="en-US"/>
        </w:rPr>
        <w:tab/>
      </w:r>
      <w:r w:rsidR="00854F1F" w:rsidRPr="008643D7">
        <w:rPr>
          <w:rFonts w:eastAsia="STXihei" w:cs="Arial"/>
          <w:noProof/>
          <w:color w:val="0070C0"/>
          <w:lang w:val="en-US" w:eastAsia="zh-CN"/>
        </w:rPr>
        <mc:AlternateContent>
          <mc:Choice Requires="wpg">
            <w:drawing>
              <wp:anchor distT="0" distB="0" distL="0" distR="0" simplePos="0" relativeHeight="251665408" behindDoc="0" locked="0" layoutInCell="1" allowOverlap="1">
                <wp:simplePos x="0" y="0"/>
                <wp:positionH relativeFrom="page">
                  <wp:posOffset>895985</wp:posOffset>
                </wp:positionH>
                <wp:positionV relativeFrom="paragraph">
                  <wp:posOffset>285115</wp:posOffset>
                </wp:positionV>
                <wp:extent cx="2162175" cy="1209675"/>
                <wp:effectExtent l="635" t="0" r="0" b="3810"/>
                <wp:wrapTopAndBottom/>
                <wp:docPr id="4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209675"/>
                          <a:chOff x="1411" y="359"/>
                          <a:chExt cx="3405" cy="1905"/>
                        </a:xfrm>
                      </wpg:grpSpPr>
                      <pic:pic xmlns:pic="http://schemas.openxmlformats.org/drawingml/2006/picture">
                        <pic:nvPicPr>
                          <pic:cNvPr id="44"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10" y="358"/>
                            <a:ext cx="34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12" y="431"/>
                            <a:ext cx="3394" cy="761"/>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112"/>
                        <wps:cNvSpPr txBox="1">
                          <a:spLocks noChangeArrowheads="1"/>
                        </wps:cNvSpPr>
                        <wps:spPr bwMode="auto">
                          <a:xfrm>
                            <a:off x="1410" y="358"/>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BA347C" w:rsidP="00A65708">
                              <w:pPr>
                                <w:spacing w:before="68"/>
                                <w:ind w:left="142"/>
                                <w:rPr>
                                  <w:rFonts w:ascii="Calibri"/>
                                  <w:b/>
                                  <w:sz w:val="24"/>
                                </w:rPr>
                              </w:pPr>
                              <w:hyperlink r:id="rId38">
                                <w:r w:rsidR="00A65708">
                                  <w:rPr>
                                    <w:rFonts w:ascii="Calibri"/>
                                    <w:b/>
                                    <w:color w:val="FF0000"/>
                                    <w:sz w:val="24"/>
                                  </w:rPr>
                                  <w:t>Click on Picture to see movie</w:t>
                                </w:r>
                              </w:hyperlink>
                              <w:r w:rsidR="00700CDC">
                                <w:rPr>
                                  <w:rFonts w:eastAsia="Arial" w:cs="Arial"/>
                                  <w:sz w:val="24"/>
                                </w:rPr>
                                <w:br/>
                              </w:r>
                              <w:hyperlink r:id="rId39">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41" style="position:absolute;left:0;text-align:left;margin-left:70.55pt;margin-top:22.45pt;width:170.25pt;height:95.25pt;z-index:251665408;mso-wrap-distance-left:0;mso-wrap-distance-right:0;mso-position-horizontal-relative:page" coordorigin="1411,359" coordsize="3405,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">
                <v:shape id="Picture 114" o:spid="_x0000_s1042" type="#_x0000_t75" style="position:absolute;left:1410;top:358;width:34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">
                  <v:imagedata r:id="rId40" o:title=""/>
                </v:shape>
                <v:shape id="Picture 113" o:spid="_x0000_s1043" type="#_x0000_t75" style="position:absolute;left:1412;top:431;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">
                  <v:imagedata r:id="rId25" o:title=""/>
                </v:shape>
                <v:shape id="Text Box 112" o:spid="_x0000_s1044" type="#_x0000_t202" style="position:absolute;left:1410;top:358;width:34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65708" w:rsidRDefault="00FD6D58" w:rsidP="00A65708">
                        <w:pPr>
                          <w:spacing w:before="68"/>
                          <w:ind w:left="142"/>
                          <w:rPr>
                            <w:rFonts w:ascii="Calibri"/>
                            <w:b/>
                            <w:sz w:val="24"/>
                          </w:rPr>
                        </w:pPr>
                        <w:hyperlink r:id="rId41">
                          <w:r w:rsidR="00A65708">
                            <w:rPr>
                              <w:rFonts w:ascii="Calibri"/>
                              <w:b/>
                              <w:color w:val="FF0000"/>
                              <w:sz w:val="24"/>
                            </w:rPr>
                            <w:t>Click on Picture to see movie</w:t>
                          </w:r>
                        </w:hyperlink>
                        <w:r w:rsidR="00700CDC">
                          <w:rPr>
                            <w:rFonts w:eastAsia="Arial" w:cs="Arial"/>
                            <w:sz w:val="24"/>
                          </w:rPr>
                          <w:br/>
                        </w:r>
                        <w:hyperlink r:id="rId42">
                          <w:r w:rsidR="00700CDC">
                            <w:rPr>
                              <w:rFonts w:eastAsia="Arial" w:cs="Arial"/>
                              <w:b/>
                              <w:color w:val="FF0000"/>
                              <w:sz w:val="24"/>
                            </w:rPr>
                            <w:t>点击图片观看视频</w:t>
                          </w:r>
                        </w:hyperlink>
                      </w:p>
                    </w:txbxContent>
                  </v:textbox>
                </v:shape>
                <w10:wrap type="topAndBottom" anchorx="page"/>
              </v:group>
            </w:pict>
          </mc:Fallback>
        </mc:AlternateContent>
      </w:r>
      <w:r w:rsidR="00A65708" w:rsidRPr="008643D7">
        <w:rPr>
          <w:rFonts w:eastAsia="STXihei" w:cs="Arial"/>
          <w:color w:val="0070C0"/>
          <w:sz w:val="21"/>
          <w:szCs w:val="22"/>
        </w:rPr>
        <w:t>Many other manufacturers deliver the bolts with standard flat</w:t>
      </w:r>
      <w:r w:rsidR="0039502F" w:rsidRPr="008643D7">
        <w:rPr>
          <w:rFonts w:eastAsia="STXihei" w:cs="Arial" w:hint="eastAsia"/>
          <w:color w:val="0070C0"/>
          <w:sz w:val="21"/>
          <w:szCs w:val="22"/>
          <w:lang w:eastAsia="zh-CN"/>
        </w:rPr>
        <w:t xml:space="preserve"> </w:t>
      </w:r>
      <w:r w:rsidR="00A65708" w:rsidRPr="008643D7">
        <w:rPr>
          <w:rFonts w:eastAsia="STXihei" w:cs="Arial"/>
          <w:color w:val="0070C0"/>
          <w:sz w:val="21"/>
          <w:szCs w:val="22"/>
        </w:rPr>
        <w:t>washer</w:t>
      </w:r>
      <w:r w:rsidR="00C05498" w:rsidRPr="008643D7">
        <w:rPr>
          <w:rFonts w:eastAsia="STXihei" w:cs="Arial"/>
          <w:sz w:val="18"/>
        </w:rPr>
        <w:br/>
      </w:r>
      <w:r w:rsidR="00C05498" w:rsidRPr="008643D7">
        <w:rPr>
          <w:rFonts w:eastAsia="STXihei" w:cs="Arial"/>
          <w:sz w:val="18"/>
        </w:rPr>
        <w:t>许多其他制造商提供带有标准平垫圈的螺栓</w:t>
      </w:r>
    </w:p>
    <w:p w:rsidR="00A65708" w:rsidRPr="008643D7" w:rsidRDefault="00A65708" w:rsidP="00A65708">
      <w:pPr>
        <w:rPr>
          <w:rFonts w:eastAsia="STXihei" w:cs="Arial"/>
          <w:sz w:val="18"/>
          <w:szCs w:val="18"/>
        </w:rPr>
      </w:pPr>
    </w:p>
    <w:p w:rsidR="00A65708" w:rsidRPr="008643D7" w:rsidRDefault="00A65708" w:rsidP="00A65708">
      <w:pPr>
        <w:widowControl w:val="0"/>
        <w:autoSpaceDE w:val="0"/>
        <w:autoSpaceDN w:val="0"/>
        <w:spacing w:before="92"/>
        <w:rPr>
          <w:rFonts w:eastAsia="STXihei" w:cs="Arial"/>
          <w:b/>
          <w:sz w:val="24"/>
          <w:szCs w:val="22"/>
        </w:rPr>
      </w:pPr>
    </w:p>
    <w:p w:rsidR="00A65708" w:rsidRPr="008643D7" w:rsidRDefault="00A65708" w:rsidP="00A65708">
      <w:pPr>
        <w:widowControl w:val="0"/>
        <w:autoSpaceDE w:val="0"/>
        <w:autoSpaceDN w:val="0"/>
        <w:spacing w:before="92"/>
        <w:rPr>
          <w:rFonts w:eastAsia="MS Mincho" w:cs="Arial"/>
          <w:b/>
          <w:sz w:val="14"/>
          <w:szCs w:val="16"/>
        </w:rPr>
      </w:pPr>
      <w:r w:rsidRPr="008643D7">
        <w:rPr>
          <w:rFonts w:eastAsia="STXihei" w:cs="Arial"/>
          <w:b/>
          <w:color w:val="0070C0"/>
          <w:sz w:val="24"/>
          <w:szCs w:val="22"/>
        </w:rPr>
        <w:t>Pressure plate roller</w:t>
      </w:r>
      <w:r w:rsidRPr="008643D7">
        <w:rPr>
          <w:rFonts w:eastAsia="STXihei" w:cs="Arial"/>
          <w:b/>
          <w:sz w:val="24"/>
        </w:rPr>
        <w:br/>
      </w:r>
      <w:r w:rsidRPr="008643D7">
        <w:rPr>
          <w:rFonts w:eastAsia="STXihei" w:cs="Arial"/>
          <w:b/>
          <w:sz w:val="24"/>
        </w:rPr>
        <w:t>压</w:t>
      </w:r>
      <w:r w:rsidR="006B486B" w:rsidRPr="008643D7">
        <w:rPr>
          <w:rFonts w:eastAsia="STXihei" w:cs="Arial" w:hint="eastAsia"/>
          <w:b/>
          <w:sz w:val="24"/>
          <w:lang w:eastAsia="zh-CN"/>
        </w:rPr>
        <w:t>紧</w:t>
      </w:r>
      <w:r w:rsidRPr="008643D7">
        <w:rPr>
          <w:rFonts w:eastAsia="STXihei" w:cs="Arial"/>
          <w:b/>
          <w:sz w:val="24"/>
        </w:rPr>
        <w:t>板滚</w:t>
      </w:r>
      <w:r w:rsidR="006B486B" w:rsidRPr="008643D7">
        <w:rPr>
          <w:rFonts w:eastAsia="STXihei" w:cs="Arial" w:hint="eastAsia"/>
          <w:b/>
          <w:sz w:val="24"/>
          <w:lang w:eastAsia="zh-CN"/>
        </w:rPr>
        <w:t>轴</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High quality steel – reduced risk of</w:t>
      </w:r>
      <w:r w:rsidR="002B36DC" w:rsidRPr="008643D7">
        <w:rPr>
          <w:rFonts w:eastAsia="STXihei" w:cs="Arial"/>
          <w:color w:val="0070C0"/>
          <w:sz w:val="21"/>
          <w:szCs w:val="22"/>
        </w:rPr>
        <w:t xml:space="preserve"> </w:t>
      </w:r>
      <w:r w:rsidR="00A65708" w:rsidRPr="008643D7">
        <w:rPr>
          <w:rFonts w:eastAsia="STXihei" w:cs="Arial"/>
          <w:color w:val="0070C0"/>
          <w:sz w:val="21"/>
          <w:szCs w:val="22"/>
        </w:rPr>
        <w:t>corrosion</w:t>
      </w:r>
      <w:r w:rsidR="00C05498" w:rsidRPr="008643D7">
        <w:rPr>
          <w:rFonts w:eastAsia="STXihei" w:cs="Arial"/>
          <w:sz w:val="20"/>
        </w:rPr>
        <w:br/>
      </w:r>
      <w:r w:rsidR="00C05498" w:rsidRPr="008643D7">
        <w:rPr>
          <w:rFonts w:eastAsia="STXihei" w:cs="Arial"/>
          <w:sz w:val="20"/>
        </w:rPr>
        <w:t>优质钢材</w:t>
      </w:r>
      <w:r w:rsidR="00C05498" w:rsidRPr="008643D7">
        <w:rPr>
          <w:rFonts w:eastAsia="STXihei" w:cs="Arial"/>
          <w:sz w:val="20"/>
        </w:rPr>
        <w:t xml:space="preserve"> – </w:t>
      </w:r>
      <w:r w:rsidR="00C05498" w:rsidRPr="008643D7">
        <w:rPr>
          <w:rFonts w:eastAsia="STXihei" w:cs="Arial"/>
          <w:sz w:val="20"/>
        </w:rPr>
        <w:t>降低锈蚀风险</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Steel and not plastic – reduced risk of</w:t>
      </w:r>
      <w:r w:rsidR="002B36DC" w:rsidRPr="008643D7">
        <w:rPr>
          <w:rFonts w:eastAsia="STXihei" w:cs="Arial"/>
          <w:color w:val="0070C0"/>
          <w:sz w:val="21"/>
          <w:szCs w:val="22"/>
        </w:rPr>
        <w:t xml:space="preserve"> </w:t>
      </w:r>
      <w:r w:rsidR="00A65708" w:rsidRPr="008643D7">
        <w:rPr>
          <w:rFonts w:eastAsia="STXihei" w:cs="Arial"/>
          <w:color w:val="0070C0"/>
          <w:sz w:val="21"/>
          <w:szCs w:val="22"/>
        </w:rPr>
        <w:t>breakdown</w:t>
      </w:r>
      <w:r w:rsidR="00C05498" w:rsidRPr="008643D7">
        <w:rPr>
          <w:rFonts w:eastAsia="STXihei" w:cs="Arial"/>
          <w:sz w:val="20"/>
        </w:rPr>
        <w:br/>
      </w:r>
      <w:r w:rsidR="00C05498" w:rsidRPr="008643D7">
        <w:rPr>
          <w:rFonts w:eastAsia="STXihei" w:cs="Arial"/>
          <w:sz w:val="20"/>
        </w:rPr>
        <w:t>钢、非塑料</w:t>
      </w:r>
      <w:r w:rsidR="00C05498" w:rsidRPr="008643D7">
        <w:rPr>
          <w:rFonts w:eastAsia="STXihei" w:cs="Arial"/>
          <w:sz w:val="20"/>
        </w:rPr>
        <w:t xml:space="preserve"> – </w:t>
      </w:r>
      <w:r w:rsidR="00C05498" w:rsidRPr="008643D7">
        <w:rPr>
          <w:rFonts w:eastAsia="STXihei" w:cs="Arial"/>
          <w:sz w:val="20"/>
        </w:rPr>
        <w:t>降低故障风险</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Faster service – reduced maintenance</w:t>
      </w:r>
      <w:r w:rsidR="002B36DC" w:rsidRPr="008643D7">
        <w:rPr>
          <w:rFonts w:eastAsia="STXihei" w:cs="Arial"/>
          <w:color w:val="0070C0"/>
          <w:sz w:val="21"/>
          <w:szCs w:val="22"/>
        </w:rPr>
        <w:t xml:space="preserve"> </w:t>
      </w:r>
      <w:r w:rsidR="00A65708" w:rsidRPr="008643D7">
        <w:rPr>
          <w:rFonts w:eastAsia="STXihei" w:cs="Arial"/>
          <w:color w:val="0070C0"/>
          <w:sz w:val="21"/>
          <w:szCs w:val="22"/>
        </w:rPr>
        <w:t>cost</w:t>
      </w:r>
      <w:r w:rsidR="00C05498" w:rsidRPr="008643D7">
        <w:rPr>
          <w:rFonts w:eastAsia="STXihei" w:cs="Arial"/>
          <w:sz w:val="20"/>
        </w:rPr>
        <w:br/>
      </w:r>
      <w:r w:rsidR="00C05498" w:rsidRPr="008643D7">
        <w:rPr>
          <w:rFonts w:eastAsia="STXihei" w:cs="Arial"/>
          <w:sz w:val="20"/>
        </w:rPr>
        <w:t>服务更快</w:t>
      </w:r>
      <w:r w:rsidR="00C05498" w:rsidRPr="008643D7">
        <w:rPr>
          <w:rFonts w:eastAsia="STXihei" w:cs="Arial"/>
          <w:sz w:val="20"/>
        </w:rPr>
        <w:t xml:space="preserve"> – </w:t>
      </w:r>
      <w:r w:rsidR="00C05498" w:rsidRPr="008643D7">
        <w:rPr>
          <w:rFonts w:eastAsia="STXihei" w:cs="Arial"/>
          <w:sz w:val="20"/>
        </w:rPr>
        <w:t>降低维护成本</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Many other manufacturers rollers</w:t>
      </w:r>
      <w:r w:rsidR="002B36DC" w:rsidRPr="008643D7">
        <w:rPr>
          <w:rFonts w:eastAsia="STXihei" w:cs="Arial"/>
          <w:color w:val="0070C0"/>
          <w:sz w:val="21"/>
          <w:szCs w:val="22"/>
        </w:rPr>
        <w:t xml:space="preserve"> </w:t>
      </w:r>
      <w:r w:rsidR="00A65708" w:rsidRPr="008643D7">
        <w:rPr>
          <w:rFonts w:eastAsia="STXihei" w:cs="Arial"/>
          <w:color w:val="0070C0"/>
          <w:sz w:val="21"/>
          <w:szCs w:val="22"/>
        </w:rPr>
        <w:t>corrode</w:t>
      </w:r>
      <w:r w:rsidR="00C05498" w:rsidRPr="008643D7">
        <w:rPr>
          <w:rFonts w:eastAsia="STXihei" w:cs="Arial"/>
          <w:sz w:val="20"/>
        </w:rPr>
        <w:br/>
      </w:r>
      <w:r w:rsidR="00C05498" w:rsidRPr="008643D7">
        <w:rPr>
          <w:rFonts w:eastAsia="STXihei" w:cs="Arial"/>
          <w:sz w:val="20"/>
        </w:rPr>
        <w:t>许多其他制造商的滚筒会锈蚀</w:t>
      </w:r>
    </w:p>
    <w:p w:rsidR="00A65708" w:rsidRPr="008643D7" w:rsidRDefault="00854F1F" w:rsidP="00A65708">
      <w:pPr>
        <w:widowControl w:val="0"/>
        <w:autoSpaceDE w:val="0"/>
        <w:autoSpaceDN w:val="0"/>
        <w:spacing w:before="8"/>
        <w:rPr>
          <w:rFonts w:eastAsia="STXihei" w:cs="Arial"/>
          <w:sz w:val="16"/>
          <w:szCs w:val="16"/>
        </w:rPr>
      </w:pPr>
      <w:r w:rsidRPr="008643D7">
        <w:rPr>
          <w:rFonts w:eastAsia="STXihei" w:cs="Arial"/>
          <w:noProof/>
          <w:sz w:val="16"/>
          <w:szCs w:val="16"/>
          <w:lang w:val="en-US" w:eastAsia="zh-CN"/>
        </w:rPr>
        <w:lastRenderedPageBreak/>
        <mc:AlternateContent>
          <mc:Choice Requires="wpg">
            <w:drawing>
              <wp:anchor distT="0" distB="0" distL="0" distR="0" simplePos="0" relativeHeight="251667456" behindDoc="0" locked="0" layoutInCell="1" allowOverlap="1">
                <wp:simplePos x="0" y="0"/>
                <wp:positionH relativeFrom="page">
                  <wp:posOffset>904240</wp:posOffset>
                </wp:positionH>
                <wp:positionV relativeFrom="paragraph">
                  <wp:posOffset>146685</wp:posOffset>
                </wp:positionV>
                <wp:extent cx="2155190" cy="1200150"/>
                <wp:effectExtent l="0" t="0" r="0" b="3175"/>
                <wp:wrapTopAndBottom/>
                <wp:docPr id="3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200150"/>
                          <a:chOff x="1424" y="231"/>
                          <a:chExt cx="3394" cy="1890"/>
                        </a:xfrm>
                      </wpg:grpSpPr>
                      <pic:pic xmlns:pic="http://schemas.openxmlformats.org/drawingml/2006/picture">
                        <pic:nvPicPr>
                          <pic:cNvPr id="40"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37" y="231"/>
                            <a:ext cx="3360" cy="1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24" y="290"/>
                            <a:ext cx="3394" cy="761"/>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08"/>
                        <wps:cNvSpPr txBox="1">
                          <a:spLocks noChangeArrowheads="1"/>
                        </wps:cNvSpPr>
                        <wps:spPr bwMode="auto">
                          <a:xfrm>
                            <a:off x="1424" y="231"/>
                            <a:ext cx="3394"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BA347C" w:rsidP="00A65708">
                              <w:pPr>
                                <w:spacing w:before="57"/>
                                <w:ind w:left="142"/>
                                <w:rPr>
                                  <w:rFonts w:ascii="Calibri"/>
                                  <w:b/>
                                  <w:sz w:val="24"/>
                                </w:rPr>
                              </w:pPr>
                              <w:hyperlink r:id="rId44">
                                <w:r w:rsidR="00A65708">
                                  <w:rPr>
                                    <w:rFonts w:ascii="Calibri"/>
                                    <w:b/>
                                    <w:color w:val="FF0000"/>
                                    <w:sz w:val="24"/>
                                  </w:rPr>
                                  <w:t>Click on Picture to see movie</w:t>
                                </w:r>
                              </w:hyperlink>
                              <w:r w:rsidR="00700CDC">
                                <w:rPr>
                                  <w:rFonts w:eastAsia="Arial" w:cs="Arial"/>
                                  <w:sz w:val="24"/>
                                </w:rPr>
                                <w:br/>
                              </w:r>
                              <w:hyperlink r:id="rId45">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45" style="position:absolute;margin-left:71.2pt;margin-top:11.55pt;width:169.7pt;height:94.5pt;z-index:251667456;mso-wrap-distance-left:0;mso-wrap-distance-right:0;mso-position-horizontal-relative:page" coordorigin="1424,231" coordsize="3394,18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">
                <v:shape id="Picture 110" o:spid="_x0000_s1046" type="#_x0000_t75" style="position:absolute;left:1437;top:231;width:336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">
                  <v:imagedata r:id="rId46" o:title=""/>
                </v:shape>
                <v:shape id="Picture 109" o:spid="_x0000_s1047" type="#_x0000_t75" style="position:absolute;left:1424;top:290;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">
                  <v:imagedata r:id="rId25" o:title=""/>
                </v:shape>
                <v:shape id="Text Box 108" o:spid="_x0000_s1048" type="#_x0000_t202" style="position:absolute;left:1424;top:231;width:33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A65708" w:rsidRDefault="00FD6D58" w:rsidP="00A65708">
                        <w:pPr>
                          <w:spacing w:before="57"/>
                          <w:ind w:left="142"/>
                          <w:rPr>
                            <w:rFonts w:ascii="Calibri"/>
                            <w:b/>
                            <w:sz w:val="24"/>
                          </w:rPr>
                        </w:pPr>
                        <w:hyperlink r:id="rId47">
                          <w:r w:rsidR="00A65708">
                            <w:rPr>
                              <w:rFonts w:ascii="Calibri"/>
                              <w:b/>
                              <w:color w:val="FF0000"/>
                              <w:sz w:val="24"/>
                            </w:rPr>
                            <w:t>Click on Picture to see movie</w:t>
                          </w:r>
                        </w:hyperlink>
                        <w:r w:rsidR="00700CDC">
                          <w:rPr>
                            <w:rFonts w:eastAsia="Arial" w:cs="Arial"/>
                            <w:sz w:val="24"/>
                          </w:rPr>
                          <w:br/>
                        </w:r>
                        <w:hyperlink r:id="rId48">
                          <w:r w:rsidR="00700CDC">
                            <w:rPr>
                              <w:rFonts w:eastAsia="Arial" w:cs="Arial"/>
                              <w:b/>
                              <w:color w:val="FF0000"/>
                              <w:sz w:val="24"/>
                            </w:rPr>
                            <w:t>点击图片观看视频</w:t>
                          </w:r>
                        </w:hyperlink>
                      </w:p>
                    </w:txbxContent>
                  </v:textbox>
                </v:shape>
                <w10:wrap type="topAndBottom" anchorx="page"/>
              </v:group>
            </w:pict>
          </mc:Fallback>
        </mc:AlternateContent>
      </w:r>
    </w:p>
    <w:p w:rsidR="00A65708" w:rsidRPr="008643D7" w:rsidRDefault="00A65708" w:rsidP="00A65708">
      <w:pPr>
        <w:rPr>
          <w:rFonts w:eastAsia="STXihei" w:cs="Arial"/>
          <w:sz w:val="18"/>
          <w:szCs w:val="18"/>
        </w:rPr>
      </w:pPr>
    </w:p>
    <w:p w:rsidR="00A65708" w:rsidRPr="008643D7" w:rsidRDefault="00A65708" w:rsidP="00A65708">
      <w:pPr>
        <w:widowControl w:val="0"/>
        <w:autoSpaceDE w:val="0"/>
        <w:autoSpaceDN w:val="0"/>
        <w:rPr>
          <w:rFonts w:eastAsia="STXihei" w:cs="Arial"/>
          <w:b/>
          <w:sz w:val="24"/>
          <w:szCs w:val="22"/>
        </w:rPr>
      </w:pPr>
    </w:p>
    <w:p w:rsidR="00A65708" w:rsidRPr="008643D7" w:rsidRDefault="00A65708" w:rsidP="00A65708">
      <w:pPr>
        <w:widowControl w:val="0"/>
        <w:autoSpaceDE w:val="0"/>
        <w:autoSpaceDN w:val="0"/>
        <w:rPr>
          <w:rFonts w:eastAsia="STXihei" w:cs="Arial"/>
          <w:b/>
          <w:sz w:val="14"/>
          <w:szCs w:val="16"/>
        </w:rPr>
      </w:pPr>
      <w:r w:rsidRPr="008643D7">
        <w:rPr>
          <w:rFonts w:eastAsia="STXihei" w:cs="Arial"/>
          <w:b/>
          <w:color w:val="0070C0"/>
          <w:sz w:val="24"/>
          <w:szCs w:val="22"/>
        </w:rPr>
        <w:t>Pressure plate roller on T-bar</w:t>
      </w:r>
      <w:r w:rsidRPr="008643D7">
        <w:rPr>
          <w:rFonts w:eastAsia="STXihei" w:cs="Arial"/>
          <w:b/>
          <w:sz w:val="24"/>
        </w:rPr>
        <w:br/>
      </w:r>
      <w:r w:rsidR="006B486B" w:rsidRPr="008643D7">
        <w:rPr>
          <w:rFonts w:eastAsia="STXihei" w:cs="Arial" w:hint="eastAsia"/>
          <w:b/>
          <w:sz w:val="24"/>
          <w:lang w:eastAsia="zh-CN"/>
        </w:rPr>
        <w:t>压力板</w:t>
      </w:r>
      <w:r w:rsidR="006E68A8" w:rsidRPr="008643D7">
        <w:rPr>
          <w:rFonts w:eastAsia="STXihei" w:cs="Arial" w:hint="eastAsia"/>
          <w:b/>
          <w:sz w:val="24"/>
          <w:lang w:eastAsia="zh-CN"/>
        </w:rPr>
        <w:t>T</w:t>
      </w:r>
      <w:r w:rsidR="006E68A8" w:rsidRPr="008643D7">
        <w:rPr>
          <w:rFonts w:eastAsia="STXihei" w:cs="Arial" w:hint="eastAsia"/>
          <w:b/>
          <w:sz w:val="24"/>
          <w:lang w:eastAsia="zh-CN"/>
        </w:rPr>
        <w:t>型滑轨</w:t>
      </w:r>
      <w:r w:rsidR="006B486B" w:rsidRPr="008643D7">
        <w:rPr>
          <w:rFonts w:eastAsia="STXihei" w:cs="Arial" w:hint="eastAsia"/>
          <w:b/>
          <w:sz w:val="24"/>
          <w:lang w:eastAsia="zh-CN"/>
        </w:rPr>
        <w:t>低位</w:t>
      </w:r>
      <w:r w:rsidR="006E68A8" w:rsidRPr="008643D7">
        <w:rPr>
          <w:rFonts w:eastAsia="STXihei" w:cs="Arial" w:hint="eastAsia"/>
          <w:b/>
          <w:sz w:val="24"/>
          <w:lang w:eastAsia="zh-CN"/>
        </w:rPr>
        <w:t>滚轴</w:t>
      </w:r>
    </w:p>
    <w:p w:rsidR="00A65708" w:rsidRPr="008643D7" w:rsidRDefault="009E4D3D" w:rsidP="00C05498">
      <w:pPr>
        <w:widowControl w:val="0"/>
        <w:tabs>
          <w:tab w:val="left" w:pos="515"/>
          <w:tab w:val="left" w:pos="516"/>
        </w:tabs>
        <w:autoSpaceDE w:val="0"/>
        <w:autoSpaceDN w:val="0"/>
        <w:spacing w:before="94"/>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No corrosion on metal roller or T bar – reduced maintenance</w:t>
      </w:r>
      <w:r w:rsidR="002B36DC" w:rsidRPr="008643D7">
        <w:rPr>
          <w:rFonts w:eastAsia="STXihei" w:cs="Arial"/>
          <w:color w:val="0070C0"/>
          <w:sz w:val="21"/>
          <w:szCs w:val="22"/>
        </w:rPr>
        <w:t xml:space="preserve"> </w:t>
      </w:r>
      <w:r w:rsidR="00A65708" w:rsidRPr="008643D7">
        <w:rPr>
          <w:rFonts w:eastAsia="STXihei" w:cs="Arial"/>
          <w:color w:val="0070C0"/>
          <w:sz w:val="21"/>
          <w:szCs w:val="22"/>
        </w:rPr>
        <w:t>cost</w:t>
      </w:r>
      <w:r w:rsidR="00C05498" w:rsidRPr="008643D7">
        <w:rPr>
          <w:rFonts w:eastAsia="STXihei" w:cs="Arial"/>
          <w:sz w:val="20"/>
        </w:rPr>
        <w:br/>
      </w:r>
      <w:r w:rsidR="00C05498" w:rsidRPr="008643D7">
        <w:rPr>
          <w:rFonts w:eastAsia="STXihei" w:cs="Arial"/>
          <w:sz w:val="20"/>
        </w:rPr>
        <w:t>金属</w:t>
      </w:r>
      <w:r w:rsidR="006E68A8" w:rsidRPr="008643D7">
        <w:rPr>
          <w:rFonts w:eastAsia="STXihei" w:cs="Arial" w:hint="eastAsia"/>
          <w:sz w:val="20"/>
          <w:lang w:eastAsia="zh-CN"/>
        </w:rPr>
        <w:t>滚轴及</w:t>
      </w:r>
      <w:r w:rsidR="006E68A8" w:rsidRPr="008643D7">
        <w:rPr>
          <w:rFonts w:eastAsia="STXihei" w:cs="Arial" w:hint="eastAsia"/>
          <w:sz w:val="20"/>
          <w:lang w:eastAsia="zh-CN"/>
        </w:rPr>
        <w:t>T</w:t>
      </w:r>
      <w:r w:rsidR="006E68A8" w:rsidRPr="008643D7">
        <w:rPr>
          <w:rFonts w:eastAsia="STXihei" w:cs="Arial" w:hint="eastAsia"/>
          <w:sz w:val="20"/>
          <w:lang w:eastAsia="zh-CN"/>
        </w:rPr>
        <w:t>型滑轨</w:t>
      </w:r>
      <w:r w:rsidR="00C05498" w:rsidRPr="008643D7">
        <w:rPr>
          <w:rFonts w:eastAsia="STXihei" w:cs="Arial"/>
          <w:sz w:val="20"/>
        </w:rPr>
        <w:t>无锈蚀</w:t>
      </w:r>
      <w:r w:rsidR="00C05498" w:rsidRPr="008643D7">
        <w:rPr>
          <w:rFonts w:eastAsia="STXihei" w:cs="Arial"/>
          <w:sz w:val="20"/>
        </w:rPr>
        <w:t xml:space="preserve"> – </w:t>
      </w:r>
      <w:r w:rsidR="00C05498" w:rsidRPr="008643D7">
        <w:rPr>
          <w:rFonts w:eastAsia="STXihei" w:cs="Arial"/>
          <w:sz w:val="20"/>
        </w:rPr>
        <w:t>降低维护成本</w:t>
      </w:r>
    </w:p>
    <w:p w:rsidR="00A65708" w:rsidRPr="008643D7" w:rsidRDefault="009E4D3D" w:rsidP="00C05498">
      <w:pPr>
        <w:widowControl w:val="0"/>
        <w:tabs>
          <w:tab w:val="left" w:pos="515"/>
          <w:tab w:val="left" w:pos="516"/>
        </w:tabs>
        <w:autoSpaceDE w:val="0"/>
        <w:autoSpaceDN w:val="0"/>
        <w:spacing w:before="94"/>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Roller protected under carrying</w:t>
      </w:r>
      <w:r w:rsidR="002B36DC" w:rsidRPr="008643D7">
        <w:rPr>
          <w:rFonts w:eastAsia="STXihei" w:cs="Arial"/>
          <w:color w:val="0070C0"/>
          <w:sz w:val="21"/>
          <w:szCs w:val="22"/>
        </w:rPr>
        <w:t xml:space="preserve"> </w:t>
      </w:r>
      <w:r w:rsidR="00A65708" w:rsidRPr="008643D7">
        <w:rPr>
          <w:rFonts w:eastAsia="STXihei" w:cs="Arial"/>
          <w:color w:val="0070C0"/>
          <w:sz w:val="21"/>
          <w:szCs w:val="22"/>
        </w:rPr>
        <w:t>bar</w:t>
      </w:r>
      <w:r w:rsidR="00C05498" w:rsidRPr="008643D7">
        <w:rPr>
          <w:rFonts w:eastAsia="STXihei" w:cs="Arial"/>
          <w:sz w:val="20"/>
        </w:rPr>
        <w:br/>
      </w:r>
      <w:r w:rsidR="006E68A8" w:rsidRPr="008643D7">
        <w:rPr>
          <w:rFonts w:eastAsia="STXihei" w:cs="Arial" w:hint="eastAsia"/>
          <w:sz w:val="20"/>
          <w:lang w:eastAsia="zh-CN"/>
        </w:rPr>
        <w:t>滚轴</w:t>
      </w:r>
      <w:r w:rsidR="00C05498" w:rsidRPr="008643D7">
        <w:rPr>
          <w:rFonts w:eastAsia="STXihei" w:cs="Arial"/>
          <w:sz w:val="20"/>
        </w:rPr>
        <w:t>在托杆下受到保护</w:t>
      </w:r>
    </w:p>
    <w:p w:rsidR="00A65708" w:rsidRPr="008643D7" w:rsidRDefault="009E4D3D" w:rsidP="00C05498">
      <w:pPr>
        <w:widowControl w:val="0"/>
        <w:tabs>
          <w:tab w:val="left" w:pos="515"/>
          <w:tab w:val="left" w:pos="516"/>
        </w:tabs>
        <w:autoSpaceDE w:val="0"/>
        <w:autoSpaceDN w:val="0"/>
        <w:spacing w:before="94"/>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Fits in areas with limited space because of lower</w:t>
      </w:r>
      <w:r w:rsidR="002B36DC" w:rsidRPr="008643D7">
        <w:rPr>
          <w:rFonts w:eastAsia="STXihei" w:cs="Arial"/>
          <w:color w:val="0070C0"/>
          <w:sz w:val="21"/>
          <w:szCs w:val="22"/>
        </w:rPr>
        <w:t xml:space="preserve"> </w:t>
      </w:r>
      <w:r w:rsidR="00A65708" w:rsidRPr="008643D7">
        <w:rPr>
          <w:rFonts w:eastAsia="STXihei" w:cs="Arial"/>
          <w:color w:val="0070C0"/>
          <w:sz w:val="21"/>
          <w:szCs w:val="22"/>
        </w:rPr>
        <w:t>height</w:t>
      </w:r>
      <w:r w:rsidR="00C05498" w:rsidRPr="008643D7">
        <w:rPr>
          <w:rFonts w:eastAsia="STXihei" w:cs="Arial"/>
          <w:sz w:val="20"/>
        </w:rPr>
        <w:br/>
      </w:r>
      <w:r w:rsidR="00C05498" w:rsidRPr="008643D7">
        <w:rPr>
          <w:rFonts w:eastAsia="STXihei" w:cs="Arial"/>
          <w:sz w:val="20"/>
        </w:rPr>
        <w:t>由于高度较低，适合安装在受限空间</w:t>
      </w:r>
    </w:p>
    <w:p w:rsidR="00A65708" w:rsidRPr="008643D7" w:rsidRDefault="00854F1F" w:rsidP="00A65708">
      <w:pPr>
        <w:widowControl w:val="0"/>
        <w:autoSpaceDE w:val="0"/>
        <w:autoSpaceDN w:val="0"/>
        <w:spacing w:before="4"/>
        <w:rPr>
          <w:rFonts w:eastAsia="STXihei" w:cs="Arial"/>
          <w:sz w:val="11"/>
          <w:szCs w:val="16"/>
        </w:rPr>
      </w:pPr>
      <w:r w:rsidRPr="008643D7">
        <w:rPr>
          <w:rFonts w:eastAsia="STXihei" w:cs="Arial"/>
          <w:noProof/>
          <w:sz w:val="16"/>
          <w:szCs w:val="16"/>
          <w:lang w:val="en-US" w:eastAsia="zh-CN"/>
        </w:rPr>
        <mc:AlternateContent>
          <mc:Choice Requires="wpg">
            <w:drawing>
              <wp:anchor distT="0" distB="0" distL="0" distR="0" simplePos="0" relativeHeight="251669504" behindDoc="0" locked="0" layoutInCell="1" allowOverlap="1">
                <wp:simplePos x="0" y="0"/>
                <wp:positionH relativeFrom="page">
                  <wp:posOffset>881380</wp:posOffset>
                </wp:positionH>
                <wp:positionV relativeFrom="paragraph">
                  <wp:posOffset>107950</wp:posOffset>
                </wp:positionV>
                <wp:extent cx="2190750" cy="1228725"/>
                <wp:effectExtent l="5080" t="0" r="0" b="0"/>
                <wp:wrapTopAndBottom/>
                <wp:docPr id="3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28725"/>
                          <a:chOff x="1388" y="170"/>
                          <a:chExt cx="3450" cy="1935"/>
                        </a:xfrm>
                      </wpg:grpSpPr>
                      <pic:pic xmlns:pic="http://schemas.openxmlformats.org/drawingml/2006/picture">
                        <pic:nvPicPr>
                          <pic:cNvPr id="36"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387" y="170"/>
                            <a:ext cx="3450" cy="1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88" y="242"/>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04"/>
                        <wps:cNvSpPr txBox="1">
                          <a:spLocks noChangeArrowheads="1"/>
                        </wps:cNvSpPr>
                        <wps:spPr bwMode="auto">
                          <a:xfrm>
                            <a:off x="1387" y="170"/>
                            <a:ext cx="345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BA347C" w:rsidP="00A65708">
                              <w:pPr>
                                <w:spacing w:before="67"/>
                                <w:ind w:left="143"/>
                                <w:rPr>
                                  <w:rFonts w:ascii="Calibri"/>
                                  <w:b/>
                                  <w:sz w:val="24"/>
                                </w:rPr>
                              </w:pPr>
                              <w:hyperlink r:id="rId50">
                                <w:r w:rsidR="00A65708">
                                  <w:rPr>
                                    <w:rFonts w:ascii="Calibri"/>
                                    <w:b/>
                                    <w:color w:val="FF0000"/>
                                    <w:sz w:val="24"/>
                                  </w:rPr>
                                  <w:t>Click on Picture to see movie</w:t>
                                </w:r>
                              </w:hyperlink>
                              <w:r w:rsidR="00700CDC">
                                <w:rPr>
                                  <w:rFonts w:eastAsia="Arial" w:cs="Arial"/>
                                  <w:sz w:val="24"/>
                                </w:rPr>
                                <w:br/>
                              </w:r>
                              <w:hyperlink r:id="rId51">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49" style="position:absolute;margin-left:69.4pt;margin-top:8.5pt;width:172.5pt;height:96.75pt;z-index:251669504;mso-wrap-distance-left:0;mso-wrap-distance-right:0;mso-position-horizontal-relative:page" coordorigin="1388,170" coordsize="3450,19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">
                <v:shape id="Picture 106" o:spid="_x0000_s1050" type="#_x0000_t75" style="position:absolute;left:1387;top:170;width:345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">
                  <v:imagedata r:id="rId52" o:title=""/>
                </v:shape>
                <v:shape id="Picture 105" o:spid="_x0000_s1051" type="#_x0000_t75" style="position:absolute;left:1388;top:242;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">
                  <v:imagedata r:id="rId25" o:title=""/>
                </v:shape>
                <v:shape id="Text Box 104" o:spid="_x0000_s1052" type="#_x0000_t202" style="position:absolute;left:1387;top:170;width:345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A65708" w:rsidRDefault="00FD6D58" w:rsidP="00A65708">
                        <w:pPr>
                          <w:spacing w:before="67"/>
                          <w:ind w:left="143"/>
                          <w:rPr>
                            <w:rFonts w:ascii="Calibri"/>
                            <w:b/>
                            <w:sz w:val="24"/>
                          </w:rPr>
                        </w:pPr>
                        <w:hyperlink r:id="rId53">
                          <w:r w:rsidR="00A65708">
                            <w:rPr>
                              <w:rFonts w:ascii="Calibri"/>
                              <w:b/>
                              <w:color w:val="FF0000"/>
                              <w:sz w:val="24"/>
                            </w:rPr>
                            <w:t>Click on Picture to see movie</w:t>
                          </w:r>
                        </w:hyperlink>
                        <w:r w:rsidR="00700CDC">
                          <w:rPr>
                            <w:rFonts w:eastAsia="Arial" w:cs="Arial"/>
                            <w:sz w:val="24"/>
                          </w:rPr>
                          <w:br/>
                        </w:r>
                        <w:hyperlink r:id="rId54">
                          <w:r w:rsidR="00700CDC">
                            <w:rPr>
                              <w:rFonts w:eastAsia="Arial" w:cs="Arial"/>
                              <w:b/>
                              <w:color w:val="FF0000"/>
                              <w:sz w:val="24"/>
                            </w:rPr>
                            <w:t>点击图片观看视频</w:t>
                          </w:r>
                        </w:hyperlink>
                      </w:p>
                    </w:txbxContent>
                  </v:textbox>
                </v:shape>
                <w10:wrap type="topAndBottom" anchorx="page"/>
              </v:group>
            </w:pict>
          </mc:Fallback>
        </mc:AlternateContent>
      </w:r>
    </w:p>
    <w:p w:rsidR="00A65708" w:rsidRPr="008643D7" w:rsidRDefault="00A65708" w:rsidP="00A65708">
      <w:pPr>
        <w:rPr>
          <w:rFonts w:eastAsia="STXihei" w:cs="Arial"/>
          <w:sz w:val="18"/>
          <w:szCs w:val="18"/>
        </w:rPr>
      </w:pPr>
    </w:p>
    <w:p w:rsidR="00A65708" w:rsidRPr="008643D7" w:rsidRDefault="00A65708" w:rsidP="00A65708">
      <w:pPr>
        <w:rPr>
          <w:rFonts w:eastAsia="STXihei" w:cs="Arial"/>
          <w:sz w:val="18"/>
          <w:szCs w:val="18"/>
        </w:rPr>
      </w:pPr>
    </w:p>
    <w:p w:rsidR="00A65708" w:rsidRPr="008643D7" w:rsidRDefault="00A65708" w:rsidP="00A65708">
      <w:pPr>
        <w:widowControl w:val="0"/>
        <w:autoSpaceDE w:val="0"/>
        <w:autoSpaceDN w:val="0"/>
        <w:rPr>
          <w:rFonts w:eastAsia="STXihei" w:cs="Arial"/>
          <w:b/>
          <w:sz w:val="14"/>
          <w:szCs w:val="16"/>
        </w:rPr>
      </w:pPr>
      <w:r w:rsidRPr="008643D7">
        <w:rPr>
          <w:rFonts w:eastAsia="STXihei" w:cs="Arial"/>
          <w:b/>
          <w:color w:val="0070C0"/>
          <w:sz w:val="24"/>
          <w:szCs w:val="22"/>
        </w:rPr>
        <w:t>Tightening bolt cover</w:t>
      </w:r>
      <w:r w:rsidRPr="008643D7">
        <w:rPr>
          <w:rFonts w:eastAsia="STXihei" w:cs="Arial"/>
          <w:b/>
          <w:sz w:val="24"/>
        </w:rPr>
        <w:br/>
      </w:r>
      <w:r w:rsidRPr="008643D7">
        <w:rPr>
          <w:rFonts w:eastAsia="STXihei" w:cs="Arial"/>
          <w:b/>
          <w:sz w:val="24"/>
        </w:rPr>
        <w:t>紧固螺栓</w:t>
      </w:r>
      <w:r w:rsidR="006E68A8" w:rsidRPr="008643D7">
        <w:rPr>
          <w:rFonts w:eastAsia="STXihei" w:cs="Arial" w:hint="eastAsia"/>
          <w:b/>
          <w:sz w:val="24"/>
          <w:lang w:eastAsia="zh-CN"/>
        </w:rPr>
        <w:t>保护</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Reduced risk of corrosion &amp; stuck tightening</w:t>
      </w:r>
      <w:r w:rsidR="002B36DC" w:rsidRPr="008643D7">
        <w:rPr>
          <w:rFonts w:eastAsia="STXihei" w:cs="Arial"/>
          <w:color w:val="0070C0"/>
          <w:sz w:val="21"/>
          <w:szCs w:val="22"/>
        </w:rPr>
        <w:t xml:space="preserve"> </w:t>
      </w:r>
      <w:r w:rsidR="00A65708" w:rsidRPr="008643D7">
        <w:rPr>
          <w:rFonts w:eastAsia="STXihei" w:cs="Arial"/>
          <w:color w:val="0070C0"/>
          <w:sz w:val="21"/>
          <w:szCs w:val="22"/>
        </w:rPr>
        <w:t>bolts</w:t>
      </w:r>
      <w:r w:rsidR="00C05498" w:rsidRPr="008643D7">
        <w:rPr>
          <w:rFonts w:eastAsia="STXihei" w:cs="Arial"/>
          <w:sz w:val="20"/>
        </w:rPr>
        <w:br/>
      </w:r>
      <w:r w:rsidR="00C05498" w:rsidRPr="008643D7">
        <w:rPr>
          <w:rFonts w:eastAsia="STXihei" w:cs="Arial"/>
          <w:sz w:val="20"/>
        </w:rPr>
        <w:t>降低紧固螺栓锈蚀和卡住的风险</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The nut is locked in the lock washer &amp; the lip prevents it from</w:t>
      </w:r>
      <w:r w:rsidR="002B36DC" w:rsidRPr="008643D7">
        <w:rPr>
          <w:rFonts w:eastAsia="STXihei" w:cs="Arial"/>
          <w:color w:val="0070C0"/>
          <w:sz w:val="21"/>
          <w:szCs w:val="22"/>
        </w:rPr>
        <w:t xml:space="preserve"> </w:t>
      </w:r>
      <w:r w:rsidR="00A65708" w:rsidRPr="008643D7">
        <w:rPr>
          <w:rFonts w:eastAsia="STXihei" w:cs="Arial"/>
          <w:color w:val="0070C0"/>
          <w:sz w:val="21"/>
          <w:szCs w:val="22"/>
        </w:rPr>
        <w:t>rotation</w:t>
      </w:r>
      <w:r w:rsidR="00C05498" w:rsidRPr="008643D7">
        <w:rPr>
          <w:rFonts w:eastAsia="STXihei" w:cs="Arial"/>
          <w:sz w:val="20"/>
        </w:rPr>
        <w:br/>
      </w:r>
      <w:r w:rsidR="00C05498" w:rsidRPr="008643D7">
        <w:rPr>
          <w:rFonts w:eastAsia="STXihei" w:cs="Arial"/>
          <w:sz w:val="20"/>
        </w:rPr>
        <w:t>螺母紧固在锁紧垫圈中，锁紧垫圈的边缘防止螺母旋转</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Faster maintenance – reduced maintenance</w:t>
      </w:r>
      <w:r w:rsidR="002B36DC" w:rsidRPr="008643D7">
        <w:rPr>
          <w:rFonts w:eastAsia="STXihei" w:cs="Arial"/>
          <w:color w:val="0070C0"/>
          <w:sz w:val="21"/>
          <w:szCs w:val="22"/>
        </w:rPr>
        <w:t xml:space="preserve"> </w:t>
      </w:r>
      <w:r w:rsidR="00A65708" w:rsidRPr="008643D7">
        <w:rPr>
          <w:rFonts w:eastAsia="STXihei" w:cs="Arial"/>
          <w:color w:val="0070C0"/>
          <w:sz w:val="21"/>
          <w:szCs w:val="22"/>
        </w:rPr>
        <w:t>cost</w:t>
      </w:r>
      <w:r w:rsidR="00C05498" w:rsidRPr="008643D7">
        <w:rPr>
          <w:rFonts w:eastAsia="STXihei" w:cs="Arial"/>
          <w:sz w:val="20"/>
        </w:rPr>
        <w:br/>
      </w:r>
      <w:r w:rsidR="00C05498" w:rsidRPr="008643D7">
        <w:rPr>
          <w:rFonts w:eastAsia="STXihei" w:cs="Arial"/>
          <w:sz w:val="20"/>
        </w:rPr>
        <w:t>快速维修</w:t>
      </w:r>
      <w:r w:rsidR="00C05498" w:rsidRPr="008643D7">
        <w:rPr>
          <w:rFonts w:eastAsia="STXihei" w:cs="Arial"/>
          <w:sz w:val="20"/>
        </w:rPr>
        <w:t xml:space="preserve"> – </w:t>
      </w:r>
      <w:r w:rsidR="00C05498" w:rsidRPr="008643D7">
        <w:rPr>
          <w:rFonts w:eastAsia="STXihei" w:cs="Arial"/>
          <w:sz w:val="20"/>
        </w:rPr>
        <w:t>降低维修成本</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Longer life time of tightening bolts – reduced spare</w:t>
      </w:r>
      <w:r w:rsidR="002B36DC" w:rsidRPr="008643D7">
        <w:rPr>
          <w:rFonts w:eastAsia="STXihei" w:cs="Arial"/>
          <w:color w:val="0070C0"/>
          <w:sz w:val="21"/>
          <w:szCs w:val="22"/>
        </w:rPr>
        <w:t xml:space="preserve"> </w:t>
      </w:r>
      <w:r w:rsidR="00A65708" w:rsidRPr="008643D7">
        <w:rPr>
          <w:rFonts w:eastAsia="STXihei" w:cs="Arial"/>
          <w:color w:val="0070C0"/>
          <w:sz w:val="21"/>
          <w:szCs w:val="22"/>
        </w:rPr>
        <w:t>costs</w:t>
      </w:r>
      <w:r w:rsidR="00C05498" w:rsidRPr="008643D7">
        <w:rPr>
          <w:rFonts w:eastAsia="STXihei" w:cs="Arial"/>
          <w:sz w:val="20"/>
        </w:rPr>
        <w:br/>
      </w:r>
      <w:r w:rsidR="00C05498" w:rsidRPr="008643D7">
        <w:rPr>
          <w:rFonts w:eastAsia="STXihei" w:cs="Arial"/>
          <w:sz w:val="20"/>
        </w:rPr>
        <w:t>延长紧固螺栓的使用寿命</w:t>
      </w:r>
      <w:r w:rsidR="00C05498" w:rsidRPr="008643D7">
        <w:rPr>
          <w:rFonts w:eastAsia="STXihei" w:cs="Arial"/>
          <w:sz w:val="20"/>
        </w:rPr>
        <w:t xml:space="preserve"> – </w:t>
      </w:r>
      <w:r w:rsidR="00C05498" w:rsidRPr="008643D7">
        <w:rPr>
          <w:rFonts w:eastAsia="STXihei" w:cs="Arial"/>
          <w:sz w:val="20"/>
        </w:rPr>
        <w:t>降低备件成本</w:t>
      </w:r>
    </w:p>
    <w:p w:rsidR="00A65708" w:rsidRPr="008643D7" w:rsidRDefault="009E4D3D" w:rsidP="00C05498">
      <w:pPr>
        <w:widowControl w:val="0"/>
        <w:tabs>
          <w:tab w:val="left" w:pos="515"/>
          <w:tab w:val="left" w:pos="516"/>
        </w:tabs>
        <w:autoSpaceDE w:val="0"/>
        <w:autoSpaceDN w:val="0"/>
        <w:spacing w:before="95"/>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A65708" w:rsidRPr="008643D7">
        <w:rPr>
          <w:rFonts w:eastAsia="STXihei" w:cs="Arial"/>
          <w:color w:val="0070C0"/>
          <w:sz w:val="21"/>
          <w:szCs w:val="22"/>
        </w:rPr>
        <w:t>Many other manufacturers deliver without bolt</w:t>
      </w:r>
      <w:r w:rsidR="002B36DC" w:rsidRPr="008643D7">
        <w:rPr>
          <w:rFonts w:eastAsia="STXihei" w:cs="Arial"/>
          <w:color w:val="0070C0"/>
          <w:sz w:val="21"/>
          <w:szCs w:val="22"/>
        </w:rPr>
        <w:t xml:space="preserve"> </w:t>
      </w:r>
      <w:r w:rsidR="00A65708" w:rsidRPr="008643D7">
        <w:rPr>
          <w:rFonts w:eastAsia="STXihei" w:cs="Arial"/>
          <w:color w:val="0070C0"/>
          <w:sz w:val="21"/>
          <w:szCs w:val="22"/>
        </w:rPr>
        <w:t>protection</w:t>
      </w:r>
      <w:r w:rsidR="00C05498" w:rsidRPr="008643D7">
        <w:rPr>
          <w:rFonts w:eastAsia="STXihei" w:cs="Arial"/>
          <w:sz w:val="20"/>
        </w:rPr>
        <w:br/>
      </w:r>
      <w:r w:rsidR="00C05498" w:rsidRPr="008643D7">
        <w:rPr>
          <w:rFonts w:eastAsia="STXihei" w:cs="Arial"/>
          <w:sz w:val="20"/>
        </w:rPr>
        <w:t>许多其他制造商交付的产品没有螺栓保护</w:t>
      </w:r>
    </w:p>
    <w:p w:rsidR="00A65708" w:rsidRPr="008643D7" w:rsidRDefault="00854F1F" w:rsidP="00A65708">
      <w:pPr>
        <w:widowControl w:val="0"/>
        <w:autoSpaceDE w:val="0"/>
        <w:autoSpaceDN w:val="0"/>
        <w:spacing w:before="4"/>
        <w:rPr>
          <w:rFonts w:eastAsia="STXihei" w:cs="Arial"/>
          <w:sz w:val="12"/>
          <w:szCs w:val="16"/>
        </w:rPr>
      </w:pPr>
      <w:r w:rsidRPr="008643D7">
        <w:rPr>
          <w:rFonts w:eastAsia="STXihei" w:cs="Arial"/>
          <w:noProof/>
          <w:sz w:val="16"/>
          <w:szCs w:val="16"/>
          <w:lang w:val="en-US" w:eastAsia="zh-CN"/>
        </w:rPr>
        <mc:AlternateContent>
          <mc:Choice Requires="wpg">
            <w:drawing>
              <wp:anchor distT="0" distB="0" distL="0" distR="0" simplePos="0" relativeHeight="251671552" behindDoc="0" locked="0" layoutInCell="1" allowOverlap="1">
                <wp:simplePos x="0" y="0"/>
                <wp:positionH relativeFrom="page">
                  <wp:posOffset>902970</wp:posOffset>
                </wp:positionH>
                <wp:positionV relativeFrom="paragraph">
                  <wp:posOffset>115570</wp:posOffset>
                </wp:positionV>
                <wp:extent cx="2171065" cy="1209675"/>
                <wp:effectExtent l="0" t="2540" r="2540" b="0"/>
                <wp:wrapTopAndBottom/>
                <wp:docPr id="3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209675"/>
                          <a:chOff x="1422" y="182"/>
                          <a:chExt cx="3419" cy="1905"/>
                        </a:xfrm>
                      </wpg:grpSpPr>
                      <pic:pic xmlns:pic="http://schemas.openxmlformats.org/drawingml/2006/picture">
                        <pic:nvPicPr>
                          <pic:cNvPr id="32"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35" y="181"/>
                            <a:ext cx="34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22" y="254"/>
                            <a:ext cx="3394" cy="761"/>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100"/>
                        <wps:cNvSpPr txBox="1">
                          <a:spLocks noChangeArrowheads="1"/>
                        </wps:cNvSpPr>
                        <wps:spPr bwMode="auto">
                          <a:xfrm>
                            <a:off x="1422" y="181"/>
                            <a:ext cx="3419"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708" w:rsidRDefault="00BA347C" w:rsidP="00A65708">
                              <w:pPr>
                                <w:spacing w:before="71"/>
                                <w:ind w:left="142"/>
                                <w:rPr>
                                  <w:rFonts w:ascii="Calibri"/>
                                  <w:b/>
                                  <w:sz w:val="24"/>
                                </w:rPr>
                              </w:pPr>
                              <w:hyperlink r:id="rId56">
                                <w:r w:rsidR="00A65708">
                                  <w:rPr>
                                    <w:rFonts w:ascii="Calibri"/>
                                    <w:b/>
                                    <w:color w:val="FF0000"/>
                                    <w:sz w:val="24"/>
                                  </w:rPr>
                                  <w:t>Click on Picture to see movie</w:t>
                                </w:r>
                              </w:hyperlink>
                              <w:r w:rsidR="00700CDC">
                                <w:rPr>
                                  <w:rFonts w:eastAsia="Arial" w:cs="Arial"/>
                                  <w:sz w:val="24"/>
                                </w:rPr>
                                <w:br/>
                              </w:r>
                              <w:hyperlink r:id="rId57">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53" style="position:absolute;margin-left:71.1pt;margin-top:9.1pt;width:170.95pt;height:95.25pt;z-index:251671552;mso-wrap-distance-left:0;mso-wrap-distance-right:0;mso-position-horizontal-relative:page" coordorigin="1422,182" coordsize="3419,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">
                <v:shape id="Picture 102" o:spid="_x0000_s1054" type="#_x0000_t75" style="position:absolute;left:1435;top:181;width:34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">
                  <v:imagedata r:id="rId58" o:title=""/>
                </v:shape>
                <v:shape id="Picture 101" o:spid="_x0000_s1055" type="#_x0000_t75" style="position:absolute;left:1422;top:254;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">
                  <v:imagedata r:id="rId25" o:title=""/>
                </v:shape>
                <v:shape id="Text Box 100" o:spid="_x0000_s1056" type="#_x0000_t202" style="position:absolute;left:1422;top:181;width:34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A65708" w:rsidRDefault="00FD6D58" w:rsidP="00A65708">
                        <w:pPr>
                          <w:spacing w:before="71"/>
                          <w:ind w:left="142"/>
                          <w:rPr>
                            <w:rFonts w:ascii="Calibri"/>
                            <w:b/>
                            <w:sz w:val="24"/>
                          </w:rPr>
                        </w:pPr>
                        <w:hyperlink r:id="rId59">
                          <w:r w:rsidR="00A65708">
                            <w:rPr>
                              <w:rFonts w:ascii="Calibri"/>
                              <w:b/>
                              <w:color w:val="FF0000"/>
                              <w:sz w:val="24"/>
                            </w:rPr>
                            <w:t>Click on Picture to see movie</w:t>
                          </w:r>
                        </w:hyperlink>
                        <w:r w:rsidR="00700CDC">
                          <w:rPr>
                            <w:rFonts w:eastAsia="Arial" w:cs="Arial"/>
                            <w:sz w:val="24"/>
                          </w:rPr>
                          <w:br/>
                        </w:r>
                        <w:hyperlink r:id="rId60">
                          <w:r w:rsidR="00700CDC">
                            <w:rPr>
                              <w:rFonts w:eastAsia="Arial" w:cs="Arial"/>
                              <w:b/>
                              <w:color w:val="FF0000"/>
                              <w:sz w:val="24"/>
                            </w:rPr>
                            <w:t>点击图片观看视频</w:t>
                          </w:r>
                        </w:hyperlink>
                      </w:p>
                    </w:txbxContent>
                  </v:textbox>
                </v:shape>
                <w10:wrap type="topAndBottom" anchorx="page"/>
              </v:group>
            </w:pict>
          </mc:Fallback>
        </mc:AlternateContent>
      </w:r>
    </w:p>
    <w:p w:rsidR="00A65708" w:rsidRPr="008643D7" w:rsidRDefault="00A65708" w:rsidP="00A65708">
      <w:pPr>
        <w:rPr>
          <w:rFonts w:eastAsia="STXihei" w:cs="Arial"/>
          <w:sz w:val="18"/>
          <w:szCs w:val="18"/>
        </w:rPr>
      </w:pPr>
    </w:p>
    <w:p w:rsidR="00223461" w:rsidRPr="008643D7" w:rsidRDefault="00223461" w:rsidP="00A65708">
      <w:pPr>
        <w:rPr>
          <w:rFonts w:eastAsia="STXihei" w:cs="Arial"/>
          <w:sz w:val="18"/>
          <w:szCs w:val="18"/>
        </w:rPr>
      </w:pPr>
    </w:p>
    <w:p w:rsidR="00223461" w:rsidRPr="008643D7" w:rsidRDefault="00223461" w:rsidP="00223461">
      <w:pPr>
        <w:widowControl w:val="0"/>
        <w:autoSpaceDE w:val="0"/>
        <w:autoSpaceDN w:val="0"/>
        <w:spacing w:before="196"/>
        <w:rPr>
          <w:rFonts w:eastAsia="STXihei" w:cs="Arial"/>
          <w:b/>
          <w:sz w:val="32"/>
          <w:szCs w:val="22"/>
        </w:rPr>
      </w:pPr>
      <w:r w:rsidRPr="008643D7">
        <w:rPr>
          <w:rFonts w:eastAsia="STXihei" w:cs="Arial"/>
          <w:b/>
          <w:color w:val="0070C0"/>
          <w:sz w:val="32"/>
          <w:szCs w:val="22"/>
        </w:rPr>
        <w:t>Plate related features</w:t>
      </w:r>
      <w:r w:rsidRPr="008643D7">
        <w:rPr>
          <w:rFonts w:eastAsia="STXihei" w:cs="Arial"/>
          <w:b/>
          <w:sz w:val="32"/>
        </w:rPr>
        <w:br/>
      </w:r>
      <w:r w:rsidRPr="008643D7">
        <w:rPr>
          <w:rFonts w:eastAsia="STXihei" w:cs="Arial"/>
          <w:b/>
          <w:sz w:val="32"/>
        </w:rPr>
        <w:t>板相关特征</w:t>
      </w:r>
    </w:p>
    <w:p w:rsidR="00223461" w:rsidRPr="008643D7" w:rsidRDefault="00223461" w:rsidP="00223461">
      <w:pPr>
        <w:widowControl w:val="0"/>
        <w:autoSpaceDE w:val="0"/>
        <w:autoSpaceDN w:val="0"/>
        <w:rPr>
          <w:rFonts w:eastAsia="STXihei" w:cs="Arial"/>
          <w:b/>
          <w:sz w:val="24"/>
          <w:szCs w:val="22"/>
        </w:rPr>
      </w:pPr>
    </w:p>
    <w:p w:rsidR="00223461" w:rsidRPr="008643D7" w:rsidRDefault="00223461" w:rsidP="00223461">
      <w:pPr>
        <w:widowControl w:val="0"/>
        <w:autoSpaceDE w:val="0"/>
        <w:autoSpaceDN w:val="0"/>
        <w:rPr>
          <w:rFonts w:eastAsia="STXihei" w:cs="Arial"/>
          <w:b/>
          <w:sz w:val="24"/>
          <w:szCs w:val="22"/>
        </w:rPr>
      </w:pPr>
    </w:p>
    <w:p w:rsidR="00223461" w:rsidRPr="008643D7" w:rsidRDefault="00223461" w:rsidP="00223461">
      <w:pPr>
        <w:widowControl w:val="0"/>
        <w:autoSpaceDE w:val="0"/>
        <w:autoSpaceDN w:val="0"/>
        <w:rPr>
          <w:rFonts w:eastAsia="STXihei" w:cs="Arial"/>
          <w:b/>
          <w:sz w:val="24"/>
          <w:szCs w:val="22"/>
        </w:rPr>
      </w:pPr>
      <w:r w:rsidRPr="008643D7">
        <w:rPr>
          <w:rFonts w:eastAsia="STXihei" w:cs="Arial"/>
          <w:b/>
          <w:color w:val="0070C0"/>
          <w:sz w:val="24"/>
          <w:szCs w:val="22"/>
        </w:rPr>
        <w:t>Distribution area Chocolate pattern</w:t>
      </w:r>
      <w:r w:rsidRPr="008643D7">
        <w:rPr>
          <w:rFonts w:eastAsia="STXihei" w:cs="Arial"/>
          <w:b/>
          <w:sz w:val="24"/>
        </w:rPr>
        <w:br/>
      </w:r>
      <w:r w:rsidRPr="008643D7">
        <w:rPr>
          <w:rFonts w:eastAsia="STXihei" w:cs="Arial"/>
          <w:b/>
          <w:sz w:val="24"/>
        </w:rPr>
        <w:t>巧克力形分流区</w:t>
      </w:r>
    </w:p>
    <w:p w:rsidR="00223461" w:rsidRPr="008643D7" w:rsidRDefault="009E4D3D" w:rsidP="00C05498">
      <w:pPr>
        <w:widowControl w:val="0"/>
        <w:autoSpaceDE w:val="0"/>
        <w:autoSpaceDN w:val="0"/>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223461" w:rsidRPr="008643D7">
        <w:rPr>
          <w:rFonts w:eastAsia="STXihei" w:cs="Arial"/>
          <w:color w:val="0070C0"/>
          <w:sz w:val="21"/>
          <w:szCs w:val="22"/>
        </w:rPr>
        <w:t>Avoid mal-distribution and fouling build</w:t>
      </w:r>
      <w:r w:rsidR="002B36DC" w:rsidRPr="008643D7">
        <w:rPr>
          <w:rFonts w:eastAsia="STXihei" w:cs="Arial"/>
          <w:color w:val="0070C0"/>
          <w:sz w:val="21"/>
          <w:szCs w:val="22"/>
        </w:rPr>
        <w:t xml:space="preserve"> </w:t>
      </w:r>
      <w:r w:rsidR="00223461" w:rsidRPr="008643D7">
        <w:rPr>
          <w:rFonts w:eastAsia="STXihei" w:cs="Arial"/>
          <w:color w:val="0070C0"/>
          <w:sz w:val="21"/>
          <w:szCs w:val="22"/>
        </w:rPr>
        <w:t>up</w:t>
      </w:r>
      <w:r w:rsidR="00C05498" w:rsidRPr="008643D7">
        <w:rPr>
          <w:rFonts w:eastAsia="STXihei" w:cs="Arial"/>
          <w:sz w:val="20"/>
        </w:rPr>
        <w:br/>
      </w:r>
      <w:r w:rsidR="00C05498" w:rsidRPr="008643D7">
        <w:rPr>
          <w:rFonts w:eastAsia="STXihei" w:cs="Arial"/>
          <w:sz w:val="20"/>
        </w:rPr>
        <w:t>避免分布不均和结垢</w:t>
      </w:r>
    </w:p>
    <w:p w:rsidR="00223461" w:rsidRPr="008643D7" w:rsidRDefault="009E4D3D" w:rsidP="00C05498">
      <w:pPr>
        <w:widowControl w:val="0"/>
        <w:autoSpaceDE w:val="0"/>
        <w:autoSpaceDN w:val="0"/>
        <w:spacing w:before="259"/>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223461" w:rsidRPr="008643D7">
        <w:rPr>
          <w:rFonts w:eastAsia="STXihei" w:cs="Arial"/>
          <w:color w:val="0070C0"/>
          <w:sz w:val="21"/>
          <w:szCs w:val="22"/>
        </w:rPr>
        <w:t>Lowest Possible pressure</w:t>
      </w:r>
      <w:r w:rsidR="002B36DC" w:rsidRPr="008643D7">
        <w:rPr>
          <w:rFonts w:eastAsia="STXihei" w:cs="Arial"/>
          <w:color w:val="0070C0"/>
          <w:sz w:val="21"/>
          <w:szCs w:val="22"/>
        </w:rPr>
        <w:t xml:space="preserve"> </w:t>
      </w:r>
      <w:r w:rsidR="00223461" w:rsidRPr="008643D7">
        <w:rPr>
          <w:rFonts w:eastAsia="STXihei" w:cs="Arial"/>
          <w:color w:val="0070C0"/>
          <w:sz w:val="21"/>
          <w:szCs w:val="22"/>
        </w:rPr>
        <w:t>drop</w:t>
      </w:r>
      <w:r w:rsidR="00C05498" w:rsidRPr="008643D7">
        <w:rPr>
          <w:rFonts w:eastAsia="STXihei" w:cs="Arial"/>
          <w:sz w:val="20"/>
        </w:rPr>
        <w:br/>
      </w:r>
      <w:r w:rsidR="00C05498" w:rsidRPr="008643D7">
        <w:rPr>
          <w:rFonts w:eastAsia="STXihei" w:cs="Arial"/>
          <w:sz w:val="20"/>
        </w:rPr>
        <w:t>可能的最低压降</w:t>
      </w:r>
    </w:p>
    <w:p w:rsidR="00223461" w:rsidRPr="008643D7" w:rsidRDefault="00854F1F" w:rsidP="00C05498">
      <w:pPr>
        <w:widowControl w:val="0"/>
        <w:autoSpaceDE w:val="0"/>
        <w:autoSpaceDN w:val="0"/>
        <w:spacing w:before="259"/>
        <w:ind w:left="360" w:hanging="360"/>
        <w:rPr>
          <w:rFonts w:eastAsia="STXihei" w:cs="Arial"/>
          <w:sz w:val="21"/>
          <w:szCs w:val="22"/>
        </w:rPr>
      </w:pPr>
      <w:r w:rsidRPr="008643D7">
        <w:rPr>
          <w:rFonts w:ascii="Symbol" w:hAnsi="Symbol" w:cstheme="minorHAnsi"/>
          <w:noProof/>
          <w:color w:val="0070C0"/>
          <w:sz w:val="18"/>
          <w:szCs w:val="18"/>
        </w:rPr>
        <mc:AlternateContent>
          <mc:Choice Requires="wps">
            <w:drawing>
              <wp:anchor distT="0" distB="0" distL="114300" distR="114300" simplePos="0" relativeHeight="251685888" behindDoc="0" locked="0" layoutInCell="1" allowOverlap="1">
                <wp:simplePos x="0" y="0"/>
                <wp:positionH relativeFrom="column">
                  <wp:posOffset>300355</wp:posOffset>
                </wp:positionH>
                <wp:positionV relativeFrom="paragraph">
                  <wp:posOffset>1950085</wp:posOffset>
                </wp:positionV>
                <wp:extent cx="1446530" cy="290830"/>
                <wp:effectExtent l="635" t="0" r="635" b="0"/>
                <wp:wrapNone/>
                <wp:docPr id="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14" w:rsidRPr="007B6014" w:rsidRDefault="007B6014">
                            <w:pPr>
                              <w:rPr>
                                <w:rFonts w:ascii="STXihei" w:eastAsia="STXihei" w:hAnsi="STXihei"/>
                                <w:color w:val="F2F2F2" w:themeColor="background1" w:themeShade="F2"/>
                              </w:rPr>
                            </w:pPr>
                            <w:r w:rsidRPr="007B6014">
                              <w:rPr>
                                <w:rFonts w:ascii="STXihei" w:eastAsia="STXihei" w:hAnsi="STXihei" w:hint="eastAsia"/>
                                <w:color w:val="F2F2F2" w:themeColor="background1" w:themeShade="F2"/>
                                <w:lang w:eastAsia="zh-CN"/>
                              </w:rPr>
                              <w:t>分</w:t>
                            </w:r>
                            <w:r w:rsidR="00547602">
                              <w:rPr>
                                <w:rFonts w:ascii="STXihei" w:eastAsia="STXihei" w:hAnsi="STXihei" w:hint="eastAsia"/>
                                <w:color w:val="F2F2F2" w:themeColor="background1" w:themeShade="F2"/>
                                <w:lang w:eastAsia="zh-CN"/>
                              </w:rPr>
                              <w:t>布</w:t>
                            </w:r>
                            <w:r w:rsidR="00022E14">
                              <w:rPr>
                                <w:rFonts w:ascii="STXihei" w:eastAsia="STXihei" w:hAnsi="STXihei" w:hint="eastAsia"/>
                                <w:color w:val="F2F2F2" w:themeColor="background1" w:themeShade="F2"/>
                                <w:lang w:eastAsia="zh-CN"/>
                              </w:rPr>
                              <w:t>优良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style="position:absolute;left:0;text-align:left;margin-left:23.65pt;margin-top:153.55pt;width:113.9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oOtw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" filled="f" stroked="f">
                <v:textbox>
                  <w:txbxContent>
                    <w:p w:rsidR="007B6014" w:rsidRPr="007B6014" w:rsidRDefault="007B6014">
                      <w:pPr>
                        <w:rPr>
                          <w:rFonts w:ascii="STXihei" w:eastAsia="STXihei" w:hAnsi="STXihei"/>
                          <w:color w:val="F2F2F2" w:themeColor="background1" w:themeShade="F2"/>
                        </w:rPr>
                      </w:pPr>
                      <w:r w:rsidRPr="007B6014">
                        <w:rPr>
                          <w:rFonts w:ascii="STXihei" w:eastAsia="STXihei" w:hAnsi="STXihei" w:hint="eastAsia"/>
                          <w:color w:val="F2F2F2" w:themeColor="background1" w:themeShade="F2"/>
                          <w:lang w:eastAsia="zh-CN"/>
                        </w:rPr>
                        <w:t>分</w:t>
                      </w:r>
                      <w:r w:rsidR="00547602">
                        <w:rPr>
                          <w:rFonts w:ascii="STXihei" w:eastAsia="STXihei" w:hAnsi="STXihei" w:hint="eastAsia"/>
                          <w:color w:val="F2F2F2" w:themeColor="background1" w:themeShade="F2"/>
                          <w:lang w:eastAsia="zh-CN"/>
                        </w:rPr>
                        <w:t>布</w:t>
                      </w:r>
                      <w:r w:rsidR="00022E14">
                        <w:rPr>
                          <w:rFonts w:ascii="STXihei" w:eastAsia="STXihei" w:hAnsi="STXihei" w:hint="eastAsia"/>
                          <w:color w:val="F2F2F2" w:themeColor="background1" w:themeShade="F2"/>
                          <w:lang w:eastAsia="zh-CN"/>
                        </w:rPr>
                        <w:t>优良</w:t>
                      </w:r>
                    </w:p>
                  </w:txbxContent>
                </v:textbox>
              </v:shape>
            </w:pict>
          </mc:Fallback>
        </mc:AlternateContent>
      </w:r>
      <w:r w:rsidRPr="008643D7">
        <w:rPr>
          <w:rFonts w:ascii="Symbol" w:hAnsi="Symbol" w:cstheme="minorHAnsi"/>
          <w:noProof/>
          <w:color w:val="0070C0"/>
          <w:sz w:val="18"/>
          <w:szCs w:val="18"/>
        </w:rPr>
        <mc:AlternateContent>
          <mc:Choice Requires="wps">
            <w:drawing>
              <wp:anchor distT="0" distB="0" distL="114300" distR="114300" simplePos="0" relativeHeight="251686912" behindDoc="0" locked="0" layoutInCell="1" allowOverlap="1">
                <wp:simplePos x="0" y="0"/>
                <wp:positionH relativeFrom="column">
                  <wp:posOffset>-635</wp:posOffset>
                </wp:positionH>
                <wp:positionV relativeFrom="paragraph">
                  <wp:posOffset>1670050</wp:posOffset>
                </wp:positionV>
                <wp:extent cx="1446530" cy="290830"/>
                <wp:effectExtent l="4445" t="1270" r="0" b="3175"/>
                <wp:wrapNone/>
                <wp:docPr id="2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014" w:rsidRPr="004B6FBF" w:rsidRDefault="00BA347C">
                            <w:pPr>
                              <w:rPr>
                                <w:rFonts w:ascii="STXihei" w:eastAsia="STXihei" w:hAnsi="STXihei"/>
                                <w:b/>
                                <w:bCs/>
                                <w:color w:val="F2F2F2" w:themeColor="background1" w:themeShade="F2"/>
                              </w:rPr>
                            </w:pPr>
                            <w:hyperlink r:id="rId61">
                              <w:r w:rsidR="007B6014" w:rsidRPr="004B6FBF">
                                <w:rPr>
                                  <w:rFonts w:ascii="STXihei" w:eastAsia="STXihei" w:hAnsi="STXihei" w:cs="Arial"/>
                                  <w:b/>
                                  <w:bCs/>
                                  <w:color w:val="FFFFFF"/>
                                  <w:sz w:val="21"/>
                                  <w:szCs w:val="16"/>
                                </w:rPr>
                                <w:t>点击图片观看视频</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8" type="#_x0000_t202" style="position:absolute;left:0;text-align:left;margin-left:-.05pt;margin-top:131.5pt;width:113.9pt;height: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Mg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" filled="f" stroked="f">
                <v:textbox>
                  <w:txbxContent>
                    <w:p w:rsidR="007B6014" w:rsidRPr="004B6FBF" w:rsidRDefault="00FD6D58">
                      <w:pPr>
                        <w:rPr>
                          <w:rFonts w:ascii="STXihei" w:eastAsia="STXihei" w:hAnsi="STXihei"/>
                          <w:b/>
                          <w:bCs/>
                          <w:color w:val="F2F2F2" w:themeColor="background1" w:themeShade="F2"/>
                        </w:rPr>
                      </w:pPr>
                      <w:hyperlink r:id="rId62">
                        <w:r w:rsidR="007B6014" w:rsidRPr="004B6FBF">
                          <w:rPr>
                            <w:rFonts w:ascii="STXihei" w:eastAsia="STXihei" w:hAnsi="STXihei" w:cs="Arial"/>
                            <w:b/>
                            <w:bCs/>
                            <w:color w:val="FFFFFF"/>
                            <w:sz w:val="21"/>
                            <w:szCs w:val="16"/>
                          </w:rPr>
                          <w:t>点击图片观看视频</w:t>
                        </w:r>
                      </w:hyperlink>
                    </w:p>
                  </w:txbxContent>
                </v:textbox>
              </v:shape>
            </w:pict>
          </mc:Fallback>
        </mc:AlternateContent>
      </w:r>
      <w:r w:rsidR="009E4D3D"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223461" w:rsidRPr="008643D7">
        <w:rPr>
          <w:rFonts w:eastAsia="STXihei" w:cs="Arial"/>
          <w:color w:val="0070C0"/>
          <w:sz w:val="21"/>
          <w:szCs w:val="22"/>
        </w:rPr>
        <w:t>Maximization of heat transfer</w:t>
      </w:r>
      <w:r w:rsidR="002B36DC" w:rsidRPr="008643D7">
        <w:rPr>
          <w:rFonts w:eastAsia="STXihei" w:cs="Arial"/>
          <w:color w:val="0070C0"/>
          <w:sz w:val="21"/>
          <w:szCs w:val="22"/>
        </w:rPr>
        <w:t xml:space="preserve"> </w:t>
      </w:r>
      <w:r w:rsidR="00223461" w:rsidRPr="008643D7">
        <w:rPr>
          <w:rFonts w:eastAsia="STXihei" w:cs="Arial"/>
          <w:color w:val="0070C0"/>
          <w:sz w:val="21"/>
          <w:szCs w:val="22"/>
        </w:rPr>
        <w:t>area</w:t>
      </w:r>
      <w:r w:rsidR="00C05498" w:rsidRPr="008643D7">
        <w:rPr>
          <w:rFonts w:eastAsia="STXihei" w:cs="Arial"/>
          <w:sz w:val="20"/>
        </w:rPr>
        <w:br/>
      </w:r>
      <w:r w:rsidR="00C05498" w:rsidRPr="008643D7">
        <w:rPr>
          <w:rFonts w:eastAsia="STXihei" w:cs="Arial"/>
          <w:sz w:val="20"/>
        </w:rPr>
        <w:t>传热面积最大化</w:t>
      </w:r>
    </w:p>
    <w:p w:rsidR="00223461" w:rsidRPr="008643D7" w:rsidRDefault="009E4D3D" w:rsidP="00C05498">
      <w:pPr>
        <w:widowControl w:val="0"/>
        <w:autoSpaceDE w:val="0"/>
        <w:autoSpaceDN w:val="0"/>
        <w:spacing w:before="259"/>
        <w:ind w:left="360" w:hanging="360"/>
        <w:rPr>
          <w:rFonts w:eastAsia="STXihei" w:cs="Arial"/>
          <w:sz w:val="21"/>
          <w:szCs w:val="22"/>
        </w:rPr>
      </w:pPr>
      <w:r w:rsidRPr="008643D7">
        <w:rPr>
          <w:rFonts w:ascii="Symbol" w:hAnsi="Symbol" w:cstheme="minorHAnsi"/>
          <w:sz w:val="18"/>
          <w:szCs w:val="18"/>
        </w:rPr>
        <w:t></w:t>
      </w:r>
      <w:r w:rsidR="00C05498" w:rsidRPr="008643D7">
        <w:rPr>
          <w:rFonts w:eastAsia="STXihei" w:cs="Arial"/>
          <w:sz w:val="21"/>
          <w:szCs w:val="22"/>
          <w:lang w:val="en-US" w:eastAsia="en-US"/>
        </w:rPr>
        <w:t></w:t>
      </w:r>
      <w:r w:rsidR="00C05498" w:rsidRPr="008643D7">
        <w:rPr>
          <w:rFonts w:eastAsia="STXihei" w:cs="Arial"/>
          <w:sz w:val="21"/>
          <w:szCs w:val="22"/>
          <w:lang w:val="en-US" w:eastAsia="en-US"/>
        </w:rPr>
        <w:tab/>
      </w:r>
      <w:r w:rsidR="00854F1F" w:rsidRPr="008643D7">
        <w:rPr>
          <w:rFonts w:eastAsia="STXihei" w:cs="Arial"/>
          <w:noProof/>
          <w:color w:val="0070C0"/>
          <w:lang w:val="en-US" w:eastAsia="zh-CN"/>
        </w:rPr>
        <mc:AlternateContent>
          <mc:Choice Requires="wpg">
            <w:drawing>
              <wp:anchor distT="0" distB="0" distL="0" distR="0" simplePos="0" relativeHeight="251673600" behindDoc="0" locked="0" layoutInCell="1" allowOverlap="1">
                <wp:simplePos x="0" y="0"/>
                <wp:positionH relativeFrom="page">
                  <wp:posOffset>883285</wp:posOffset>
                </wp:positionH>
                <wp:positionV relativeFrom="paragraph">
                  <wp:posOffset>253365</wp:posOffset>
                </wp:positionV>
                <wp:extent cx="2172335" cy="1600200"/>
                <wp:effectExtent l="0" t="1905" r="1905" b="0"/>
                <wp:wrapTopAndBottom/>
                <wp:docPr id="2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1600200"/>
                          <a:chOff x="1391" y="399"/>
                          <a:chExt cx="3421" cy="2520"/>
                        </a:xfrm>
                      </wpg:grpSpPr>
                      <pic:pic xmlns:pic="http://schemas.openxmlformats.org/drawingml/2006/picture">
                        <pic:nvPicPr>
                          <pic:cNvPr id="26"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51" y="398"/>
                            <a:ext cx="3360" cy="2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90" y="1699"/>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96"/>
                        <wps:cNvSpPr txBox="1">
                          <a:spLocks noChangeArrowheads="1"/>
                        </wps:cNvSpPr>
                        <wps:spPr bwMode="auto">
                          <a:xfrm>
                            <a:off x="1390" y="398"/>
                            <a:ext cx="342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BA347C" w:rsidP="00223461">
                              <w:pPr>
                                <w:spacing w:before="193"/>
                                <w:ind w:left="142"/>
                                <w:rPr>
                                  <w:rFonts w:ascii="Calibri"/>
                                  <w:b/>
                                  <w:sz w:val="24"/>
                                </w:rPr>
                              </w:pPr>
                              <w:hyperlink r:id="rId64">
                                <w:r w:rsidR="00223461">
                                  <w:rPr>
                                    <w:rFonts w:ascii="Calibri"/>
                                    <w:b/>
                                    <w:color w:val="FFFFFF"/>
                                    <w:sz w:val="24"/>
                                  </w:rPr>
                                  <w:t>Click on Picture to see movie</w:t>
                                </w:r>
                              </w:hyperlink>
                              <w:r w:rsidR="00700CDC">
                                <w:rPr>
                                  <w:rFonts w:eastAsia="Arial" w:cs="Arial"/>
                                  <w:sz w:val="24"/>
                                </w:rPr>
                                <w:b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9" style="position:absolute;left:0;text-align:left;margin-left:69.55pt;margin-top:19.95pt;width:171.05pt;height:126pt;z-index:251673600;mso-wrap-distance-left:0;mso-wrap-distance-right:0;mso-position-horizontal-relative:page" coordorigin="1391,399" coordsize="3421,2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">
                <v:shape id="Picture 98" o:spid="_x0000_s1060" type="#_x0000_t75" style="position:absolute;left:1451;top:398;width:336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">
                  <v:imagedata r:id="rId65" o:title=""/>
                </v:shape>
                <v:shape id="Picture 97" o:spid="_x0000_s1061" type="#_x0000_t75" style="position:absolute;left:1390;top:1699;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">
                  <v:imagedata r:id="rId25" o:title=""/>
                </v:shape>
                <v:shape id="Text Box 96" o:spid="_x0000_s1062" type="#_x0000_t202" style="position:absolute;left:1390;top:398;width:342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223461" w:rsidP="00223461">
                        <w:pPr>
                          <w:rPr>
                            <w:sz w:val="24"/>
                          </w:rPr>
                        </w:pPr>
                      </w:p>
                      <w:p w:rsidR="00223461" w:rsidRDefault="00FD6D58" w:rsidP="00223461">
                        <w:pPr>
                          <w:spacing w:before="193"/>
                          <w:ind w:left="142"/>
                          <w:rPr>
                            <w:rFonts w:ascii="Calibri"/>
                            <w:b/>
                            <w:sz w:val="24"/>
                          </w:rPr>
                        </w:pPr>
                        <w:hyperlink r:id="rId66">
                          <w:r w:rsidR="00223461">
                            <w:rPr>
                              <w:rFonts w:ascii="Calibri"/>
                              <w:b/>
                              <w:color w:val="FFFFFF"/>
                              <w:sz w:val="24"/>
                            </w:rPr>
                            <w:t>Click on Picture to see movie</w:t>
                          </w:r>
                        </w:hyperlink>
                        <w:r w:rsidR="00700CDC">
                          <w:rPr>
                            <w:rFonts w:eastAsia="Arial" w:cs="Arial"/>
                            <w:sz w:val="24"/>
                          </w:rPr>
                          <w:br/>
                        </w:r>
                      </w:p>
                    </w:txbxContent>
                  </v:textbox>
                </v:shape>
                <w10:wrap type="topAndBottom" anchorx="page"/>
              </v:group>
            </w:pict>
          </mc:Fallback>
        </mc:AlternateContent>
      </w:r>
      <w:r w:rsidR="00223461" w:rsidRPr="008643D7">
        <w:rPr>
          <w:rFonts w:eastAsia="STXihei" w:cs="Arial"/>
          <w:color w:val="0070C0"/>
          <w:sz w:val="21"/>
          <w:szCs w:val="22"/>
        </w:rPr>
        <w:t>Reduced fouling – longer running</w:t>
      </w:r>
      <w:r w:rsidR="002B36DC" w:rsidRPr="008643D7">
        <w:rPr>
          <w:rFonts w:eastAsia="STXihei" w:cs="Arial"/>
          <w:color w:val="0070C0"/>
          <w:sz w:val="21"/>
          <w:szCs w:val="22"/>
        </w:rPr>
        <w:t xml:space="preserve"> </w:t>
      </w:r>
      <w:r w:rsidR="00223461" w:rsidRPr="008643D7">
        <w:rPr>
          <w:rFonts w:eastAsia="STXihei" w:cs="Arial"/>
          <w:color w:val="0070C0"/>
          <w:sz w:val="21"/>
          <w:szCs w:val="22"/>
        </w:rPr>
        <w:t>time</w:t>
      </w:r>
      <w:r w:rsidR="00C05498" w:rsidRPr="008643D7">
        <w:rPr>
          <w:rFonts w:eastAsia="STXihei" w:cs="Arial"/>
          <w:sz w:val="20"/>
        </w:rPr>
        <w:br/>
      </w:r>
      <w:r w:rsidR="00C05498" w:rsidRPr="008643D7">
        <w:rPr>
          <w:rFonts w:eastAsia="STXihei" w:cs="Arial"/>
          <w:sz w:val="20"/>
        </w:rPr>
        <w:t>减少结垢</w:t>
      </w:r>
      <w:r w:rsidR="00C05498" w:rsidRPr="008643D7">
        <w:rPr>
          <w:rFonts w:eastAsia="STXihei" w:cs="Arial"/>
          <w:sz w:val="20"/>
        </w:rPr>
        <w:t xml:space="preserve"> – </w:t>
      </w:r>
      <w:r w:rsidR="00C05498" w:rsidRPr="008643D7">
        <w:rPr>
          <w:rFonts w:eastAsia="STXihei" w:cs="Arial"/>
          <w:sz w:val="20"/>
        </w:rPr>
        <w:t>运行时间延长</w:t>
      </w:r>
    </w:p>
    <w:p w:rsidR="00223461" w:rsidRPr="008643D7" w:rsidRDefault="00223461" w:rsidP="00223461">
      <w:pPr>
        <w:widowControl w:val="0"/>
        <w:autoSpaceDE w:val="0"/>
        <w:autoSpaceDN w:val="0"/>
        <w:rPr>
          <w:rFonts w:eastAsia="STXihei" w:cs="Arial"/>
          <w:sz w:val="24"/>
          <w:szCs w:val="16"/>
        </w:rPr>
      </w:pPr>
    </w:p>
    <w:p w:rsidR="00223461" w:rsidRPr="008643D7" w:rsidRDefault="00223461" w:rsidP="00223461">
      <w:pPr>
        <w:widowControl w:val="0"/>
        <w:autoSpaceDE w:val="0"/>
        <w:autoSpaceDN w:val="0"/>
        <w:spacing w:before="1"/>
        <w:rPr>
          <w:rFonts w:eastAsia="STXihei" w:cs="Arial"/>
          <w:sz w:val="33"/>
          <w:szCs w:val="16"/>
        </w:rPr>
      </w:pPr>
      <w:r w:rsidRPr="008643D7">
        <w:rPr>
          <w:rFonts w:eastAsia="STXihei" w:cs="Arial"/>
          <w:noProof/>
          <w:sz w:val="33"/>
          <w:szCs w:val="16"/>
          <w:lang w:val="en-US" w:eastAsia="zh-CN"/>
        </w:rPr>
        <w:drawing>
          <wp:inline distT="0" distB="0" distL="0" distR="0">
            <wp:extent cx="1268252" cy="270803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4802" cy="2743370"/>
                    </a:xfrm>
                    <a:prstGeom prst="rect">
                      <a:avLst/>
                    </a:prstGeom>
                    <a:noFill/>
                  </pic:spPr>
                </pic:pic>
              </a:graphicData>
            </a:graphic>
          </wp:inline>
        </w:drawing>
      </w:r>
    </w:p>
    <w:p w:rsidR="00223461" w:rsidRPr="008643D7" w:rsidRDefault="00223461" w:rsidP="00223461">
      <w:pPr>
        <w:widowControl w:val="0"/>
        <w:autoSpaceDE w:val="0"/>
        <w:autoSpaceDN w:val="0"/>
        <w:spacing w:before="1"/>
        <w:rPr>
          <w:rFonts w:eastAsia="STXihei" w:cs="Arial"/>
          <w:sz w:val="33"/>
          <w:szCs w:val="16"/>
        </w:rPr>
      </w:pPr>
    </w:p>
    <w:p w:rsidR="00223461" w:rsidRPr="008643D7" w:rsidRDefault="00223461" w:rsidP="00223461">
      <w:pPr>
        <w:widowControl w:val="0"/>
        <w:autoSpaceDE w:val="0"/>
        <w:autoSpaceDN w:val="0"/>
        <w:spacing w:before="92"/>
        <w:rPr>
          <w:rFonts w:eastAsia="STXihei" w:cs="Arial"/>
          <w:b/>
          <w:sz w:val="24"/>
          <w:szCs w:val="22"/>
        </w:rPr>
      </w:pPr>
      <w:r w:rsidRPr="008643D7">
        <w:rPr>
          <w:rFonts w:eastAsia="STXihei" w:cs="Arial"/>
          <w:b/>
          <w:color w:val="0070C0"/>
          <w:sz w:val="24"/>
          <w:szCs w:val="22"/>
        </w:rPr>
        <w:lastRenderedPageBreak/>
        <w:t>Gasket profile</w:t>
      </w:r>
      <w:r w:rsidRPr="008643D7">
        <w:rPr>
          <w:rFonts w:eastAsia="STXihei" w:cs="Arial"/>
          <w:b/>
          <w:sz w:val="24"/>
        </w:rPr>
        <w:br/>
      </w:r>
      <w:r w:rsidR="00547602" w:rsidRPr="008643D7">
        <w:rPr>
          <w:rFonts w:eastAsia="STXihei" w:cs="Arial"/>
          <w:b/>
          <w:sz w:val="24"/>
        </w:rPr>
        <w:t>异形</w:t>
      </w:r>
      <w:r w:rsidRPr="008643D7">
        <w:rPr>
          <w:rFonts w:eastAsia="STXihei" w:cs="Arial"/>
          <w:b/>
          <w:sz w:val="24"/>
        </w:rPr>
        <w:t>垫圈</w:t>
      </w:r>
      <w:r w:rsidR="00547602" w:rsidRPr="008643D7">
        <w:rPr>
          <w:rFonts w:eastAsia="STXihei" w:cs="Arial"/>
          <w:b/>
          <w:sz w:val="24"/>
        </w:rPr>
        <w:t>形状</w:t>
      </w:r>
    </w:p>
    <w:p w:rsidR="00223461" w:rsidRPr="008643D7" w:rsidRDefault="009E4D3D" w:rsidP="00C05498">
      <w:pPr>
        <w:widowControl w:val="0"/>
        <w:autoSpaceDE w:val="0"/>
        <w:autoSpaceDN w:val="0"/>
        <w:spacing w:before="92"/>
        <w:ind w:left="360" w:hanging="360"/>
        <w:rPr>
          <w:rFonts w:eastAsia="STXihei" w:cs="Arial"/>
          <w:sz w:val="21"/>
          <w:szCs w:val="22"/>
        </w:rPr>
      </w:pPr>
      <w:r w:rsidRPr="008643D7">
        <w:rPr>
          <w:rFonts w:ascii="Symbol" w:hAnsi="Symbol" w:cstheme="minorHAnsi"/>
          <w:color w:val="0070C0"/>
          <w:sz w:val="18"/>
          <w:szCs w:val="18"/>
        </w:rPr>
        <w:t></w:t>
      </w:r>
      <w:r w:rsidR="00C05498" w:rsidRPr="008643D7">
        <w:rPr>
          <w:rFonts w:eastAsia="STXihei" w:cs="Arial"/>
          <w:color w:val="0070C0"/>
          <w:sz w:val="21"/>
          <w:szCs w:val="22"/>
          <w:lang w:val="en-US" w:eastAsia="en-US"/>
        </w:rPr>
        <w:t></w:t>
      </w:r>
      <w:r w:rsidR="00C05498" w:rsidRPr="008643D7">
        <w:rPr>
          <w:rFonts w:eastAsia="STXihei" w:cs="Arial"/>
          <w:color w:val="0070C0"/>
          <w:sz w:val="21"/>
          <w:szCs w:val="22"/>
          <w:lang w:val="en-US" w:eastAsia="en-US"/>
        </w:rPr>
        <w:tab/>
      </w:r>
      <w:r w:rsidR="00223461" w:rsidRPr="008643D7">
        <w:rPr>
          <w:rFonts w:eastAsia="STXihei" w:cs="Arial"/>
          <w:color w:val="0070C0"/>
          <w:sz w:val="21"/>
          <w:szCs w:val="22"/>
        </w:rPr>
        <w:t>Gasket profile tailored to fit the plate type and thickness – longer lifetime of gaskets and</w:t>
      </w:r>
      <w:r w:rsidR="002B36DC" w:rsidRPr="008643D7">
        <w:rPr>
          <w:rFonts w:eastAsia="STXihei" w:cs="Arial"/>
          <w:color w:val="0070C0"/>
          <w:sz w:val="21"/>
          <w:szCs w:val="22"/>
        </w:rPr>
        <w:t xml:space="preserve"> </w:t>
      </w:r>
      <w:r w:rsidR="00223461" w:rsidRPr="008643D7">
        <w:rPr>
          <w:rFonts w:eastAsia="STXihei" w:cs="Arial"/>
          <w:color w:val="0070C0"/>
          <w:sz w:val="21"/>
          <w:szCs w:val="22"/>
        </w:rPr>
        <w:t>plates</w:t>
      </w:r>
      <w:r w:rsidR="00C05498" w:rsidRPr="008643D7">
        <w:rPr>
          <w:rFonts w:eastAsia="STXihei" w:cs="Arial"/>
          <w:sz w:val="20"/>
        </w:rPr>
        <w:br/>
      </w:r>
      <w:r w:rsidR="00C05498" w:rsidRPr="008643D7">
        <w:rPr>
          <w:rFonts w:eastAsia="STXihei" w:cs="Arial"/>
          <w:sz w:val="20"/>
        </w:rPr>
        <w:t>为适应板型和板厚而定制的异形垫圈</w:t>
      </w:r>
      <w:r w:rsidR="00C05498" w:rsidRPr="008643D7">
        <w:rPr>
          <w:rFonts w:eastAsia="STXihei" w:cs="Arial"/>
          <w:sz w:val="20"/>
        </w:rPr>
        <w:t xml:space="preserve">– </w:t>
      </w:r>
      <w:r w:rsidR="00C05498" w:rsidRPr="008643D7">
        <w:rPr>
          <w:rFonts w:eastAsia="STXihei" w:cs="Arial"/>
          <w:sz w:val="20"/>
        </w:rPr>
        <w:t>延长了垫圈和</w:t>
      </w:r>
      <w:r w:rsidR="009D787F" w:rsidRPr="008643D7">
        <w:rPr>
          <w:rFonts w:eastAsia="STXihei" w:cs="Arial"/>
          <w:sz w:val="20"/>
        </w:rPr>
        <w:t>板片的</w:t>
      </w:r>
      <w:r w:rsidR="00C05498" w:rsidRPr="008643D7">
        <w:rPr>
          <w:rFonts w:eastAsia="STXihei" w:cs="Arial"/>
          <w:sz w:val="20"/>
        </w:rPr>
        <w:t>寿命</w:t>
      </w:r>
    </w:p>
    <w:p w:rsidR="00223461" w:rsidRPr="008643D7" w:rsidRDefault="00854F1F" w:rsidP="00223461">
      <w:pPr>
        <w:widowControl w:val="0"/>
        <w:autoSpaceDE w:val="0"/>
        <w:autoSpaceDN w:val="0"/>
        <w:spacing w:before="11"/>
        <w:rPr>
          <w:rFonts w:eastAsia="STXihei" w:cs="Arial"/>
          <w:sz w:val="17"/>
          <w:szCs w:val="16"/>
        </w:rPr>
      </w:pPr>
      <w:r w:rsidRPr="008643D7">
        <w:rPr>
          <w:rFonts w:eastAsia="STXihei" w:cs="Arial"/>
          <w:noProof/>
          <w:sz w:val="16"/>
          <w:szCs w:val="16"/>
          <w:lang w:val="en-US" w:eastAsia="zh-CN"/>
        </w:rPr>
        <mc:AlternateContent>
          <mc:Choice Requires="wpg">
            <w:drawing>
              <wp:anchor distT="0" distB="0" distL="0" distR="0" simplePos="0" relativeHeight="251675648" behindDoc="0" locked="0" layoutInCell="1" allowOverlap="1">
                <wp:simplePos x="0" y="0"/>
                <wp:positionH relativeFrom="page">
                  <wp:posOffset>915035</wp:posOffset>
                </wp:positionH>
                <wp:positionV relativeFrom="paragraph">
                  <wp:posOffset>156210</wp:posOffset>
                </wp:positionV>
                <wp:extent cx="2171700" cy="1219200"/>
                <wp:effectExtent l="635" t="635" r="0" b="0"/>
                <wp:wrapTopAndBottom/>
                <wp:docPr id="2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19200"/>
                          <a:chOff x="1441" y="246"/>
                          <a:chExt cx="3420" cy="1920"/>
                        </a:xfrm>
                      </wpg:grpSpPr>
                      <pic:pic xmlns:pic="http://schemas.openxmlformats.org/drawingml/2006/picture">
                        <pic:nvPicPr>
                          <pic:cNvPr id="22" name="Picture 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440" y="245"/>
                            <a:ext cx="3420" cy="19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5" y="319"/>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88"/>
                        <wps:cNvSpPr txBox="1">
                          <a:spLocks noChangeArrowheads="1"/>
                        </wps:cNvSpPr>
                        <wps:spPr bwMode="auto">
                          <a:xfrm>
                            <a:off x="1440" y="245"/>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BA347C" w:rsidP="00223461">
                              <w:pPr>
                                <w:spacing w:before="71"/>
                                <w:ind w:left="157"/>
                                <w:rPr>
                                  <w:rFonts w:ascii="Calibri"/>
                                  <w:b/>
                                  <w:sz w:val="24"/>
                                </w:rPr>
                              </w:pPr>
                              <w:hyperlink r:id="rId69">
                                <w:r w:rsidR="00223461">
                                  <w:rPr>
                                    <w:rFonts w:ascii="Calibri"/>
                                    <w:b/>
                                    <w:color w:val="FF0000"/>
                                    <w:sz w:val="24"/>
                                  </w:rPr>
                                  <w:t>Click on Pic</w:t>
                                </w:r>
                                <w:r w:rsidR="00223461" w:rsidRPr="004B6FBF">
                                  <w:rPr>
                                    <w:rFonts w:ascii="Calibri"/>
                                    <w:b/>
                                    <w:color w:val="FF0000"/>
                                    <w:sz w:val="24"/>
                                  </w:rPr>
                                  <w:t>ture t</w:t>
                                </w:r>
                                <w:r w:rsidR="00223461">
                                  <w:rPr>
                                    <w:rFonts w:ascii="Calibri"/>
                                    <w:b/>
                                    <w:color w:val="FF0000"/>
                                    <w:sz w:val="24"/>
                                  </w:rPr>
                                  <w:t>o see movie</w:t>
                                </w:r>
                              </w:hyperlink>
                              <w:r w:rsidR="00700CDC">
                                <w:rPr>
                                  <w:rFonts w:eastAsia="Arial" w:cs="Arial"/>
                                  <w:sz w:val="24"/>
                                </w:rPr>
                                <w:br/>
                              </w:r>
                              <w:hyperlink r:id="rId70">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63" style="position:absolute;margin-left:72.05pt;margin-top:12.3pt;width:171pt;height:96pt;z-index:251675648;mso-wrap-distance-left:0;mso-wrap-distance-right:0;mso-position-horizontal-relative:page" coordorigin="1441,246" coordsize="3420,1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">
                <v:shape id="Picture 90" o:spid="_x0000_s1064" type="#_x0000_t75" style="position:absolute;left:1440;top:245;width:34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">
                  <v:imagedata r:id="rId71" o:title=""/>
                </v:shape>
                <v:shape id="Picture 89" o:spid="_x0000_s1065" type="#_x0000_t75" style="position:absolute;left:1455;top:319;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">
                  <v:imagedata r:id="rId25" o:title=""/>
                </v:shape>
                <v:shape id="Text Box 88" o:spid="_x0000_s1066" type="#_x0000_t202" style="position:absolute;left:1440;top:245;width:342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223461" w:rsidRDefault="00FD6D58" w:rsidP="00223461">
                        <w:pPr>
                          <w:spacing w:before="71"/>
                          <w:ind w:left="157"/>
                          <w:rPr>
                            <w:rFonts w:ascii="Calibri"/>
                            <w:b/>
                            <w:sz w:val="24"/>
                          </w:rPr>
                        </w:pPr>
                        <w:hyperlink r:id="rId72">
                          <w:r w:rsidR="00223461">
                            <w:rPr>
                              <w:rFonts w:ascii="Calibri"/>
                              <w:b/>
                              <w:color w:val="FF0000"/>
                              <w:sz w:val="24"/>
                            </w:rPr>
                            <w:t>Click on Pic</w:t>
                          </w:r>
                          <w:r w:rsidR="00223461" w:rsidRPr="004B6FBF">
                            <w:rPr>
                              <w:rFonts w:ascii="Calibri"/>
                              <w:b/>
                              <w:color w:val="FF0000"/>
                              <w:sz w:val="24"/>
                            </w:rPr>
                            <w:t>ture t</w:t>
                          </w:r>
                          <w:r w:rsidR="00223461">
                            <w:rPr>
                              <w:rFonts w:ascii="Calibri"/>
                              <w:b/>
                              <w:color w:val="FF0000"/>
                              <w:sz w:val="24"/>
                            </w:rPr>
                            <w:t>o see movie</w:t>
                          </w:r>
                        </w:hyperlink>
                        <w:r w:rsidR="00700CDC">
                          <w:rPr>
                            <w:rFonts w:eastAsia="Arial" w:cs="Arial"/>
                            <w:sz w:val="24"/>
                          </w:rPr>
                          <w:br/>
                        </w:r>
                        <w:hyperlink r:id="rId73">
                          <w:r w:rsidR="00700CDC">
                            <w:rPr>
                              <w:rFonts w:eastAsia="Arial" w:cs="Arial"/>
                              <w:b/>
                              <w:color w:val="FF0000"/>
                              <w:sz w:val="24"/>
                            </w:rPr>
                            <w:t>点击图片观看视频</w:t>
                          </w:r>
                        </w:hyperlink>
                      </w:p>
                    </w:txbxContent>
                  </v:textbox>
                </v:shape>
                <w10:wrap type="topAndBottom" anchorx="page"/>
              </v:group>
            </w:pict>
          </mc:Fallback>
        </mc:AlternateContent>
      </w:r>
    </w:p>
    <w:p w:rsidR="00223461" w:rsidRPr="008643D7" w:rsidRDefault="00223461" w:rsidP="00223461">
      <w:pPr>
        <w:widowControl w:val="0"/>
        <w:autoSpaceDE w:val="0"/>
        <w:autoSpaceDN w:val="0"/>
        <w:spacing w:before="1"/>
        <w:rPr>
          <w:rFonts w:eastAsia="STXihei" w:cs="Arial"/>
          <w:sz w:val="33"/>
          <w:szCs w:val="16"/>
        </w:rPr>
      </w:pPr>
    </w:p>
    <w:p w:rsidR="00223461" w:rsidRPr="008643D7" w:rsidRDefault="00223461" w:rsidP="00223461">
      <w:pPr>
        <w:widowControl w:val="0"/>
        <w:autoSpaceDE w:val="0"/>
        <w:autoSpaceDN w:val="0"/>
        <w:spacing w:before="1"/>
        <w:rPr>
          <w:rFonts w:eastAsia="STXihei" w:cs="Arial"/>
          <w:sz w:val="33"/>
          <w:szCs w:val="16"/>
        </w:rPr>
      </w:pPr>
    </w:p>
    <w:p w:rsidR="00223461" w:rsidRPr="008643D7" w:rsidRDefault="00223461" w:rsidP="00223461">
      <w:pPr>
        <w:widowControl w:val="0"/>
        <w:autoSpaceDE w:val="0"/>
        <w:autoSpaceDN w:val="0"/>
        <w:spacing w:before="214"/>
        <w:rPr>
          <w:rFonts w:eastAsia="STXihei" w:cs="Arial"/>
          <w:b/>
          <w:sz w:val="24"/>
          <w:szCs w:val="22"/>
        </w:rPr>
      </w:pPr>
      <w:r w:rsidRPr="008643D7">
        <w:rPr>
          <w:rFonts w:eastAsia="STXihei" w:cs="Arial"/>
          <w:b/>
          <w:color w:val="0070C0"/>
          <w:sz w:val="24"/>
          <w:szCs w:val="22"/>
        </w:rPr>
        <w:t>Leak chamber</w:t>
      </w:r>
      <w:r w:rsidRPr="008643D7">
        <w:rPr>
          <w:rFonts w:eastAsia="STXihei" w:cs="Arial"/>
          <w:b/>
          <w:sz w:val="24"/>
        </w:rPr>
        <w:br/>
      </w:r>
      <w:r w:rsidR="00547602" w:rsidRPr="008643D7">
        <w:rPr>
          <w:rFonts w:eastAsia="STXihei" w:cs="Arial" w:hint="eastAsia"/>
          <w:b/>
          <w:sz w:val="24"/>
          <w:lang w:eastAsia="zh-CN"/>
        </w:rPr>
        <w:t>泄漏</w:t>
      </w:r>
      <w:r w:rsidRPr="008643D7">
        <w:rPr>
          <w:rFonts w:eastAsia="STXihei" w:cs="Arial"/>
          <w:b/>
          <w:sz w:val="24"/>
        </w:rPr>
        <w:t>室</w:t>
      </w:r>
    </w:p>
    <w:p w:rsidR="00223461" w:rsidRPr="008643D7" w:rsidRDefault="009E4D3D" w:rsidP="00C05498">
      <w:pPr>
        <w:widowControl w:val="0"/>
        <w:autoSpaceDE w:val="0"/>
        <w:autoSpaceDN w:val="0"/>
        <w:spacing w:before="214"/>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Early leak indication – minimize intermixing of</w:t>
      </w:r>
      <w:r w:rsidR="002B36DC" w:rsidRPr="008643D7">
        <w:rPr>
          <w:rFonts w:eastAsia="STXihei" w:cs="Arial"/>
          <w:color w:val="0070C0"/>
          <w:sz w:val="21"/>
          <w:szCs w:val="22"/>
        </w:rPr>
        <w:t xml:space="preserve"> </w:t>
      </w:r>
      <w:r w:rsidR="00223461" w:rsidRPr="008643D7">
        <w:rPr>
          <w:rFonts w:eastAsia="STXihei" w:cs="Arial"/>
          <w:color w:val="0070C0"/>
          <w:sz w:val="21"/>
          <w:szCs w:val="22"/>
        </w:rPr>
        <w:t>fluids</w:t>
      </w:r>
      <w:r w:rsidR="00C05498" w:rsidRPr="008643D7">
        <w:rPr>
          <w:rFonts w:eastAsia="STXihei" w:cs="Arial"/>
          <w:sz w:val="24"/>
        </w:rPr>
        <w:br/>
      </w:r>
      <w:r w:rsidR="00C05498" w:rsidRPr="008643D7">
        <w:rPr>
          <w:rFonts w:eastAsia="STXihei" w:cs="Arial"/>
          <w:sz w:val="24"/>
        </w:rPr>
        <w:t>早期泄漏</w:t>
      </w:r>
      <w:r w:rsidR="00547602" w:rsidRPr="008643D7">
        <w:rPr>
          <w:rFonts w:eastAsia="STXihei" w:cs="Arial" w:hint="eastAsia"/>
          <w:sz w:val="24"/>
          <w:lang w:eastAsia="zh-CN"/>
        </w:rPr>
        <w:t>显示</w:t>
      </w:r>
      <w:r w:rsidR="00C05498" w:rsidRPr="008643D7">
        <w:rPr>
          <w:rFonts w:eastAsia="STXihei" w:cs="Arial"/>
          <w:sz w:val="24"/>
        </w:rPr>
        <w:t xml:space="preserve"> – </w:t>
      </w:r>
      <w:r w:rsidR="00C05498" w:rsidRPr="008643D7">
        <w:rPr>
          <w:rFonts w:eastAsia="STXihei" w:cs="Arial"/>
          <w:sz w:val="24"/>
        </w:rPr>
        <w:t>尽量减少流体混合</w:t>
      </w:r>
    </w:p>
    <w:p w:rsidR="00223461" w:rsidRPr="008643D7" w:rsidRDefault="009E4D3D" w:rsidP="00C05498">
      <w:pPr>
        <w:widowControl w:val="0"/>
        <w:autoSpaceDE w:val="0"/>
        <w:autoSpaceDN w:val="0"/>
        <w:spacing w:before="214"/>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Avoids corrosion on plate – reduce spare</w:t>
      </w:r>
      <w:r w:rsidR="002B36DC" w:rsidRPr="008643D7">
        <w:rPr>
          <w:rFonts w:eastAsia="STXihei" w:cs="Arial"/>
          <w:color w:val="0070C0"/>
          <w:sz w:val="21"/>
          <w:szCs w:val="22"/>
        </w:rPr>
        <w:t xml:space="preserve"> </w:t>
      </w:r>
      <w:r w:rsidR="00223461" w:rsidRPr="008643D7">
        <w:rPr>
          <w:rFonts w:eastAsia="STXihei" w:cs="Arial"/>
          <w:color w:val="0070C0"/>
          <w:sz w:val="21"/>
          <w:szCs w:val="22"/>
        </w:rPr>
        <w:t>parts</w:t>
      </w:r>
      <w:r w:rsidR="00C05498" w:rsidRPr="008643D7">
        <w:rPr>
          <w:rFonts w:eastAsia="STXihei" w:cs="Arial"/>
          <w:sz w:val="24"/>
        </w:rPr>
        <w:br/>
      </w:r>
      <w:r w:rsidR="00C05498" w:rsidRPr="008643D7">
        <w:rPr>
          <w:rFonts w:eastAsia="STXihei" w:cs="Arial"/>
          <w:sz w:val="24"/>
        </w:rPr>
        <w:t>避免板腐蚀</w:t>
      </w:r>
      <w:r w:rsidR="00C05498" w:rsidRPr="008643D7">
        <w:rPr>
          <w:rFonts w:eastAsia="STXihei" w:cs="Arial"/>
          <w:sz w:val="24"/>
        </w:rPr>
        <w:t xml:space="preserve"> – </w:t>
      </w:r>
      <w:r w:rsidR="00C05498" w:rsidRPr="008643D7">
        <w:rPr>
          <w:rFonts w:eastAsia="STXihei" w:cs="Arial"/>
          <w:sz w:val="24"/>
        </w:rPr>
        <w:t>减少备件</w:t>
      </w:r>
      <w:r w:rsidR="00547602" w:rsidRPr="008643D7">
        <w:rPr>
          <w:rFonts w:eastAsia="STXihei" w:cs="Arial"/>
          <w:sz w:val="24"/>
        </w:rPr>
        <w:t>用量</w:t>
      </w:r>
    </w:p>
    <w:p w:rsidR="00223461" w:rsidRPr="008643D7" w:rsidRDefault="00854F1F" w:rsidP="00223461">
      <w:pPr>
        <w:widowControl w:val="0"/>
        <w:autoSpaceDE w:val="0"/>
        <w:autoSpaceDN w:val="0"/>
        <w:spacing w:before="10"/>
        <w:rPr>
          <w:rFonts w:eastAsia="STXihei" w:cs="Arial"/>
          <w:sz w:val="12"/>
          <w:szCs w:val="16"/>
        </w:rPr>
      </w:pPr>
      <w:r w:rsidRPr="008643D7">
        <w:rPr>
          <w:rFonts w:eastAsia="STXihei" w:cs="Arial"/>
          <w:noProof/>
          <w:sz w:val="16"/>
          <w:szCs w:val="16"/>
          <w:lang w:val="en-US" w:eastAsia="zh-CN"/>
        </w:rPr>
        <mc:AlternateContent>
          <mc:Choice Requires="wps">
            <w:drawing>
              <wp:anchor distT="0" distB="0" distL="114300" distR="114300" simplePos="0" relativeHeight="251687936" behindDoc="0" locked="0" layoutInCell="1" allowOverlap="1">
                <wp:simplePos x="0" y="0"/>
                <wp:positionH relativeFrom="column">
                  <wp:posOffset>388620</wp:posOffset>
                </wp:positionH>
                <wp:positionV relativeFrom="paragraph">
                  <wp:posOffset>820420</wp:posOffset>
                </wp:positionV>
                <wp:extent cx="1541780" cy="572135"/>
                <wp:effectExtent l="3175" t="0" r="0" b="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6FBF" w:rsidRPr="00103E71" w:rsidRDefault="00103E71" w:rsidP="004B6FBF">
                            <w:pPr>
                              <w:jc w:val="center"/>
                              <w:rPr>
                                <w:b/>
                                <w:bCs/>
                                <w:color w:val="FFFFFF" w:themeColor="background1"/>
                              </w:rPr>
                            </w:pPr>
                            <w:r w:rsidRPr="00103E71">
                              <w:rPr>
                                <w:rFonts w:hint="eastAsia"/>
                                <w:b/>
                                <w:bCs/>
                                <w:color w:val="FFFFFF" w:themeColor="background1"/>
                                <w:sz w:val="20"/>
                                <w:szCs w:val="16"/>
                                <w:lang w:eastAsia="zh-CN"/>
                              </w:rPr>
                              <w:t>安全性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7" type="#_x0000_t202" style="position:absolute;margin-left:30.6pt;margin-top:64.6pt;width:121.4pt;height:4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VT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lEfQHnr0wPYG3co9ime2PuOgM3C7H8DR7OEc+uy46uFOVl81EnLZUrFhN0rJsWW0hvxCe9M/&#10;uzrhaAuyHj/IGuLQrZEOaN+o3hYPyoEAHRJ5PPXG5lLZkDEJ5wmYKrDF8yi8jF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" filled="f" stroked="f">
                <v:textbox>
                  <w:txbxContent>
                    <w:p w:rsidR="004B6FBF" w:rsidRPr="00103E71" w:rsidRDefault="00103E71" w:rsidP="004B6FBF">
                      <w:pPr>
                        <w:jc w:val="center"/>
                        <w:rPr>
                          <w:b/>
                          <w:bCs/>
                          <w:color w:val="FFFFFF" w:themeColor="background1"/>
                        </w:rPr>
                      </w:pPr>
                      <w:r w:rsidRPr="00103E71">
                        <w:rPr>
                          <w:rFonts w:hint="eastAsia"/>
                          <w:b/>
                          <w:bCs/>
                          <w:color w:val="FFFFFF" w:themeColor="background1"/>
                          <w:sz w:val="20"/>
                          <w:szCs w:val="16"/>
                          <w:lang w:eastAsia="zh-CN"/>
                        </w:rPr>
                        <w:t>安全性</w:t>
                      </w:r>
                    </w:p>
                  </w:txbxContent>
                </v:textbox>
              </v:shape>
            </w:pict>
          </mc:Fallback>
        </mc:AlternateContent>
      </w:r>
      <w:r w:rsidRPr="008643D7">
        <w:rPr>
          <w:rFonts w:eastAsia="STXihei" w:cs="Arial"/>
          <w:noProof/>
          <w:sz w:val="16"/>
          <w:szCs w:val="16"/>
          <w:lang w:val="en-US" w:eastAsia="zh-CN"/>
        </w:rPr>
        <mc:AlternateContent>
          <mc:Choice Requires="wpg">
            <w:drawing>
              <wp:anchor distT="0" distB="0" distL="0" distR="0" simplePos="0" relativeHeight="251677696" behindDoc="0" locked="0" layoutInCell="1" allowOverlap="1">
                <wp:simplePos x="0" y="0"/>
                <wp:positionH relativeFrom="page">
                  <wp:posOffset>919480</wp:posOffset>
                </wp:positionH>
                <wp:positionV relativeFrom="paragraph">
                  <wp:posOffset>119380</wp:posOffset>
                </wp:positionV>
                <wp:extent cx="2172335" cy="1619250"/>
                <wp:effectExtent l="0" t="3810" r="3810" b="0"/>
                <wp:wrapTopAndBottom/>
                <wp:docPr id="1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1619250"/>
                          <a:chOff x="1448" y="188"/>
                          <a:chExt cx="3421" cy="2550"/>
                        </a:xfrm>
                      </wpg:grpSpPr>
                      <pic:pic xmlns:pic="http://schemas.openxmlformats.org/drawingml/2006/picture">
                        <pic:nvPicPr>
                          <pic:cNvPr id="17" name="Picture 8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63" y="187"/>
                            <a:ext cx="3405" cy="25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8" y="259"/>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84"/>
                        <wps:cNvSpPr txBox="1">
                          <a:spLocks noChangeArrowheads="1"/>
                        </wps:cNvSpPr>
                        <wps:spPr bwMode="auto">
                          <a:xfrm>
                            <a:off x="1448" y="187"/>
                            <a:ext cx="3421"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BA347C" w:rsidP="00223461">
                              <w:pPr>
                                <w:spacing w:before="67"/>
                                <w:ind w:left="142"/>
                                <w:rPr>
                                  <w:rFonts w:ascii="Calibri"/>
                                  <w:b/>
                                  <w:sz w:val="24"/>
                                </w:rPr>
                              </w:pPr>
                              <w:hyperlink r:id="rId75">
                                <w:r w:rsidR="00223461">
                                  <w:rPr>
                                    <w:rFonts w:ascii="Calibri"/>
                                    <w:b/>
                                    <w:color w:val="FF0000"/>
                                    <w:sz w:val="24"/>
                                  </w:rPr>
                                  <w:t>Click on Picture to see movie</w:t>
                                </w:r>
                              </w:hyperlink>
                              <w:r w:rsidR="00700CDC">
                                <w:rPr>
                                  <w:rFonts w:eastAsia="Arial" w:cs="Arial"/>
                                  <w:sz w:val="24"/>
                                </w:rPr>
                                <w:br/>
                              </w:r>
                              <w:hyperlink r:id="rId76">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68" style="position:absolute;margin-left:72.4pt;margin-top:9.4pt;width:171.05pt;height:127.5pt;z-index:251677696;mso-wrap-distance-left:0;mso-wrap-distance-right:0;mso-position-horizontal-relative:page" coordorigin="1448,188" coordsize="3421,25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">
                <v:shape id="Picture 86" o:spid="_x0000_s1069" type="#_x0000_t75" style="position:absolute;left:1463;top:187;width:340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">
                  <v:imagedata r:id="rId77" o:title=""/>
                </v:shape>
                <v:shape id="Picture 85" o:spid="_x0000_s1070" type="#_x0000_t75" style="position:absolute;left:1448;top:259;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">
                  <v:imagedata r:id="rId25" o:title=""/>
                </v:shape>
                <v:shape id="Text Box 84" o:spid="_x0000_s1071" type="#_x0000_t202" style="position:absolute;left:1448;top:187;width:3421;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23461" w:rsidRDefault="00FD6D58" w:rsidP="00223461">
                        <w:pPr>
                          <w:spacing w:before="67"/>
                          <w:ind w:left="142"/>
                          <w:rPr>
                            <w:rFonts w:ascii="Calibri"/>
                            <w:b/>
                            <w:sz w:val="24"/>
                          </w:rPr>
                        </w:pPr>
                        <w:hyperlink r:id="rId78">
                          <w:r w:rsidR="00223461">
                            <w:rPr>
                              <w:rFonts w:ascii="Calibri"/>
                              <w:b/>
                              <w:color w:val="FF0000"/>
                              <w:sz w:val="24"/>
                            </w:rPr>
                            <w:t>Click on Picture to see movie</w:t>
                          </w:r>
                        </w:hyperlink>
                        <w:r w:rsidR="00700CDC">
                          <w:rPr>
                            <w:rFonts w:eastAsia="Arial" w:cs="Arial"/>
                            <w:sz w:val="24"/>
                          </w:rPr>
                          <w:br/>
                        </w:r>
                        <w:hyperlink r:id="rId79">
                          <w:r w:rsidR="00700CDC">
                            <w:rPr>
                              <w:rFonts w:eastAsia="Arial" w:cs="Arial"/>
                              <w:b/>
                              <w:color w:val="FF0000"/>
                              <w:sz w:val="24"/>
                            </w:rPr>
                            <w:t>点击图片观看视频</w:t>
                          </w:r>
                        </w:hyperlink>
                      </w:p>
                    </w:txbxContent>
                  </v:textbox>
                </v:shape>
                <w10:wrap type="topAndBottom" anchorx="page"/>
              </v:group>
            </w:pict>
          </mc:Fallback>
        </mc:AlternateContent>
      </w:r>
    </w:p>
    <w:p w:rsidR="00223461" w:rsidRPr="008643D7" w:rsidRDefault="00223461" w:rsidP="00223461">
      <w:pPr>
        <w:widowControl w:val="0"/>
        <w:autoSpaceDE w:val="0"/>
        <w:autoSpaceDN w:val="0"/>
        <w:spacing w:before="1"/>
        <w:rPr>
          <w:rFonts w:eastAsia="STXihei" w:cs="Arial"/>
          <w:sz w:val="33"/>
          <w:szCs w:val="16"/>
        </w:rPr>
      </w:pPr>
    </w:p>
    <w:p w:rsidR="00223461" w:rsidRPr="008643D7" w:rsidRDefault="00223461" w:rsidP="00223461">
      <w:pPr>
        <w:widowControl w:val="0"/>
        <w:autoSpaceDE w:val="0"/>
        <w:autoSpaceDN w:val="0"/>
        <w:spacing w:before="14"/>
        <w:rPr>
          <w:rFonts w:eastAsia="MS Mincho" w:cs="Arial"/>
          <w:b/>
          <w:sz w:val="24"/>
          <w:szCs w:val="22"/>
        </w:rPr>
      </w:pPr>
      <w:r w:rsidRPr="008643D7">
        <w:rPr>
          <w:rFonts w:eastAsia="STXihei" w:cs="Arial"/>
          <w:b/>
          <w:color w:val="0070C0"/>
          <w:sz w:val="24"/>
          <w:szCs w:val="22"/>
        </w:rPr>
        <w:t>Reinforced hanger</w:t>
      </w:r>
      <w:r w:rsidRPr="008643D7">
        <w:rPr>
          <w:rFonts w:eastAsia="STXihei" w:cs="Arial"/>
          <w:b/>
          <w:sz w:val="24"/>
        </w:rPr>
        <w:br/>
      </w:r>
      <w:r w:rsidRPr="008643D7">
        <w:rPr>
          <w:rFonts w:eastAsia="STXihei" w:cs="Arial"/>
          <w:b/>
          <w:sz w:val="24"/>
        </w:rPr>
        <w:t>加固</w:t>
      </w:r>
      <w:r w:rsidR="006E68A8" w:rsidRPr="008643D7">
        <w:rPr>
          <w:rFonts w:eastAsia="STXihei" w:cs="Arial" w:hint="eastAsia"/>
          <w:b/>
          <w:sz w:val="24"/>
          <w:lang w:eastAsia="zh-CN"/>
        </w:rPr>
        <w:t>悬挂片</w:t>
      </w:r>
    </w:p>
    <w:p w:rsidR="00223461" w:rsidRPr="008643D7" w:rsidRDefault="009E4D3D" w:rsidP="00C05498">
      <w:pPr>
        <w:widowControl w:val="0"/>
        <w:autoSpaceDE w:val="0"/>
        <w:autoSpaceDN w:val="0"/>
        <w:spacing w:before="14"/>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Perfect</w:t>
      </w:r>
      <w:r w:rsidR="002B36DC" w:rsidRPr="008643D7">
        <w:rPr>
          <w:rFonts w:eastAsia="STXihei" w:cs="Arial"/>
          <w:color w:val="0070C0"/>
          <w:sz w:val="21"/>
          <w:szCs w:val="22"/>
        </w:rPr>
        <w:t xml:space="preserve"> </w:t>
      </w:r>
      <w:r w:rsidR="00223461" w:rsidRPr="008643D7">
        <w:rPr>
          <w:rFonts w:eastAsia="STXihei" w:cs="Arial"/>
          <w:color w:val="0070C0"/>
          <w:sz w:val="21"/>
          <w:szCs w:val="22"/>
        </w:rPr>
        <w:t>alignment</w:t>
      </w:r>
      <w:r w:rsidR="00C05498" w:rsidRPr="008643D7">
        <w:rPr>
          <w:rFonts w:eastAsia="STXihei" w:cs="Arial"/>
          <w:sz w:val="24"/>
        </w:rPr>
        <w:br/>
      </w:r>
      <w:r w:rsidR="00C05498" w:rsidRPr="008643D7">
        <w:rPr>
          <w:rFonts w:eastAsia="STXihei" w:cs="Arial"/>
          <w:sz w:val="24"/>
        </w:rPr>
        <w:t>完全对中</w:t>
      </w:r>
    </w:p>
    <w:p w:rsidR="00223461" w:rsidRPr="008643D7" w:rsidRDefault="009E4D3D" w:rsidP="00C05498">
      <w:pPr>
        <w:widowControl w:val="0"/>
        <w:autoSpaceDE w:val="0"/>
        <w:autoSpaceDN w:val="0"/>
        <w:spacing w:before="14"/>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To avoid plate</w:t>
      </w:r>
      <w:r w:rsidR="002B36DC" w:rsidRPr="008643D7">
        <w:rPr>
          <w:rFonts w:eastAsia="STXihei" w:cs="Arial"/>
          <w:color w:val="0070C0"/>
          <w:sz w:val="21"/>
          <w:szCs w:val="22"/>
        </w:rPr>
        <w:t xml:space="preserve"> </w:t>
      </w:r>
      <w:r w:rsidR="00223461" w:rsidRPr="008643D7">
        <w:rPr>
          <w:rFonts w:eastAsia="STXihei" w:cs="Arial"/>
          <w:color w:val="0070C0"/>
          <w:sz w:val="21"/>
          <w:szCs w:val="22"/>
        </w:rPr>
        <w:t>damage</w:t>
      </w:r>
      <w:r w:rsidR="00C05498" w:rsidRPr="008643D7">
        <w:rPr>
          <w:rFonts w:eastAsia="STXihei" w:cs="Arial"/>
          <w:sz w:val="24"/>
        </w:rPr>
        <w:br/>
      </w:r>
      <w:r w:rsidR="00C05498" w:rsidRPr="008643D7">
        <w:rPr>
          <w:rFonts w:eastAsia="STXihei" w:cs="Arial"/>
          <w:sz w:val="24"/>
        </w:rPr>
        <w:t>避免板损伤</w:t>
      </w:r>
    </w:p>
    <w:p w:rsidR="00223461" w:rsidRPr="008643D7" w:rsidRDefault="009E4D3D" w:rsidP="00C05498">
      <w:pPr>
        <w:widowControl w:val="0"/>
        <w:autoSpaceDE w:val="0"/>
        <w:autoSpaceDN w:val="0"/>
        <w:spacing w:before="14"/>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Easy to</w:t>
      </w:r>
      <w:r w:rsidR="002B36DC" w:rsidRPr="008643D7">
        <w:rPr>
          <w:rFonts w:eastAsia="STXihei" w:cs="Arial"/>
          <w:color w:val="0070C0"/>
          <w:sz w:val="21"/>
          <w:szCs w:val="22"/>
        </w:rPr>
        <w:t xml:space="preserve"> </w:t>
      </w:r>
      <w:r w:rsidR="00223461" w:rsidRPr="008643D7">
        <w:rPr>
          <w:rFonts w:eastAsia="STXihei" w:cs="Arial"/>
          <w:color w:val="0070C0"/>
          <w:sz w:val="21"/>
          <w:szCs w:val="22"/>
        </w:rPr>
        <w:t>service</w:t>
      </w:r>
      <w:r w:rsidR="00C05498" w:rsidRPr="008643D7">
        <w:rPr>
          <w:rFonts w:eastAsia="STXihei" w:cs="Arial"/>
          <w:sz w:val="24"/>
        </w:rPr>
        <w:br/>
      </w:r>
      <w:r w:rsidR="00C05498" w:rsidRPr="008643D7">
        <w:rPr>
          <w:rFonts w:eastAsia="STXihei" w:cs="Arial"/>
          <w:sz w:val="24"/>
        </w:rPr>
        <w:t>维修简便</w:t>
      </w:r>
    </w:p>
    <w:p w:rsidR="00223461" w:rsidRPr="008643D7" w:rsidRDefault="00854F1F" w:rsidP="00223461">
      <w:pPr>
        <w:widowControl w:val="0"/>
        <w:autoSpaceDE w:val="0"/>
        <w:autoSpaceDN w:val="0"/>
        <w:spacing w:before="7"/>
        <w:rPr>
          <w:rFonts w:eastAsia="STXihei" w:cs="Arial"/>
          <w:sz w:val="10"/>
          <w:szCs w:val="16"/>
        </w:rPr>
      </w:pPr>
      <w:r w:rsidRPr="008643D7">
        <w:rPr>
          <w:rFonts w:eastAsia="STXihei" w:cs="Arial"/>
          <w:noProof/>
          <w:sz w:val="16"/>
          <w:szCs w:val="16"/>
          <w:lang w:val="en-US" w:eastAsia="zh-CN"/>
        </w:rPr>
        <w:lastRenderedPageBreak/>
        <mc:AlternateContent>
          <mc:Choice Requires="wpg">
            <w:drawing>
              <wp:anchor distT="0" distB="0" distL="0" distR="0" simplePos="0" relativeHeight="251679744" behindDoc="0" locked="0" layoutInCell="1" allowOverlap="1">
                <wp:simplePos x="0" y="0"/>
                <wp:positionH relativeFrom="page">
                  <wp:posOffset>932180</wp:posOffset>
                </wp:positionH>
                <wp:positionV relativeFrom="paragraph">
                  <wp:posOffset>102870</wp:posOffset>
                </wp:positionV>
                <wp:extent cx="2155190" cy="1304925"/>
                <wp:effectExtent l="0" t="0" r="0" b="3175"/>
                <wp:wrapTopAndBottom/>
                <wp:docPr id="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304925"/>
                          <a:chOff x="1468" y="162"/>
                          <a:chExt cx="3394" cy="2055"/>
                        </a:xfrm>
                      </wpg:grpSpPr>
                      <pic:pic xmlns:pic="http://schemas.openxmlformats.org/drawingml/2006/picture">
                        <pic:nvPicPr>
                          <pic:cNvPr id="12" name="Picture 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481" y="161"/>
                            <a:ext cx="3360" cy="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67" y="235"/>
                            <a:ext cx="3394" cy="761"/>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80"/>
                        <wps:cNvSpPr txBox="1">
                          <a:spLocks noChangeArrowheads="1"/>
                        </wps:cNvSpPr>
                        <wps:spPr bwMode="auto">
                          <a:xfrm>
                            <a:off x="1467" y="161"/>
                            <a:ext cx="3394"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7602" w:rsidRDefault="00BA347C" w:rsidP="00223461">
                              <w:pPr>
                                <w:spacing w:before="71"/>
                                <w:ind w:left="142"/>
                                <w:rPr>
                                  <w:rFonts w:ascii="Calibri"/>
                                  <w:b/>
                                  <w:color w:val="FF0000"/>
                                  <w:sz w:val="24"/>
                                  <w:lang w:eastAsia="zh-CN"/>
                                </w:rPr>
                              </w:pPr>
                              <w:hyperlink r:id="rId81">
                                <w:r w:rsidR="00223461">
                                  <w:rPr>
                                    <w:rFonts w:ascii="Calibri"/>
                                    <w:b/>
                                    <w:color w:val="FF0000"/>
                                    <w:sz w:val="24"/>
                                  </w:rPr>
                                  <w:t>Click on Picture to see movie</w:t>
                                </w:r>
                              </w:hyperlink>
                            </w:p>
                            <w:p w:rsidR="00223461" w:rsidRPr="00547602" w:rsidRDefault="00547602" w:rsidP="00223461">
                              <w:pPr>
                                <w:spacing w:before="71"/>
                                <w:ind w:left="142"/>
                                <w:rPr>
                                  <w:rFonts w:ascii="Calibri"/>
                                  <w:b/>
                                  <w:sz w:val="18"/>
                                  <w:szCs w:val="18"/>
                                </w:rPr>
                              </w:pPr>
                              <w:r w:rsidRPr="00547602">
                                <w:rPr>
                                  <w:rFonts w:ascii="Calibri" w:hint="eastAsia"/>
                                  <w:b/>
                                  <w:color w:val="FF0000"/>
                                  <w:sz w:val="18"/>
                                  <w:szCs w:val="18"/>
                                  <w:lang w:eastAsia="zh-CN"/>
                                </w:rPr>
                                <w:t>点击图片观看视频</w:t>
                              </w:r>
                              <w:r w:rsidR="00700CDC" w:rsidRPr="00547602">
                                <w:rPr>
                                  <w:rFonts w:eastAsia="Arial" w:cs="Arial"/>
                                  <w:sz w:val="18"/>
                                  <w:szCs w:val="18"/>
                                </w:rPr>
                                <w:br/>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72" style="position:absolute;margin-left:73.4pt;margin-top:8.1pt;width:169.7pt;height:102.75pt;z-index:251679744;mso-wrap-distance-left:0;mso-wrap-distance-right:0;mso-position-horizontal-relative:page" coordorigin="1468,162" coordsize="3394,20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">
                <v:shape id="Picture 82" o:spid="_x0000_s1073" type="#_x0000_t75" style="position:absolute;left:1481;top:161;width:3360;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">
                  <v:imagedata r:id="rId82" o:title=""/>
                </v:shape>
                <v:shape id="Picture 81" o:spid="_x0000_s1074" type="#_x0000_t75" style="position:absolute;left:1467;top:235;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">
                  <v:imagedata r:id="rId25" o:title=""/>
                </v:shape>
                <v:shape id="Text Box 80" o:spid="_x0000_s1075" type="#_x0000_t202" style="position:absolute;left:1467;top:161;width:339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547602" w:rsidRDefault="00FD6D58" w:rsidP="00223461">
                        <w:pPr>
                          <w:spacing w:before="71"/>
                          <w:ind w:left="142"/>
                          <w:rPr>
                            <w:rFonts w:ascii="Calibri"/>
                            <w:b/>
                            <w:color w:val="FF0000"/>
                            <w:sz w:val="24"/>
                            <w:lang w:eastAsia="zh-CN"/>
                          </w:rPr>
                        </w:pPr>
                        <w:hyperlink r:id="rId83">
                          <w:r w:rsidR="00223461">
                            <w:rPr>
                              <w:rFonts w:ascii="Calibri"/>
                              <w:b/>
                              <w:color w:val="FF0000"/>
                              <w:sz w:val="24"/>
                            </w:rPr>
                            <w:t>Click on Picture to see movie</w:t>
                          </w:r>
                        </w:hyperlink>
                      </w:p>
                      <w:p w:rsidR="00223461" w:rsidRPr="00547602" w:rsidRDefault="00547602" w:rsidP="00223461">
                        <w:pPr>
                          <w:spacing w:before="71"/>
                          <w:ind w:left="142"/>
                          <w:rPr>
                            <w:rFonts w:ascii="Calibri"/>
                            <w:b/>
                            <w:sz w:val="18"/>
                            <w:szCs w:val="18"/>
                          </w:rPr>
                        </w:pPr>
                        <w:r w:rsidRPr="00547602">
                          <w:rPr>
                            <w:rFonts w:ascii="Calibri" w:hint="eastAsia"/>
                            <w:b/>
                            <w:color w:val="FF0000"/>
                            <w:sz w:val="18"/>
                            <w:szCs w:val="18"/>
                            <w:lang w:eastAsia="zh-CN"/>
                          </w:rPr>
                          <w:t>点击图片观看视频</w:t>
                        </w:r>
                        <w:r w:rsidR="00700CDC" w:rsidRPr="00547602">
                          <w:rPr>
                            <w:rFonts w:eastAsia="Arial" w:cs="Arial"/>
                            <w:sz w:val="18"/>
                            <w:szCs w:val="18"/>
                          </w:rPr>
                          <w:br/>
                        </w:r>
                      </w:p>
                    </w:txbxContent>
                  </v:textbox>
                </v:shape>
                <w10:wrap type="topAndBottom" anchorx="page"/>
              </v:group>
            </w:pict>
          </mc:Fallback>
        </mc:AlternateContent>
      </w:r>
    </w:p>
    <w:p w:rsidR="00223461" w:rsidRPr="008643D7" w:rsidRDefault="00223461" w:rsidP="00223461">
      <w:pPr>
        <w:widowControl w:val="0"/>
        <w:autoSpaceDE w:val="0"/>
        <w:autoSpaceDN w:val="0"/>
        <w:spacing w:before="1"/>
        <w:rPr>
          <w:rFonts w:eastAsia="STXihei" w:cs="Arial"/>
          <w:sz w:val="33"/>
          <w:szCs w:val="16"/>
        </w:rPr>
      </w:pPr>
    </w:p>
    <w:p w:rsidR="00223461" w:rsidRPr="008643D7" w:rsidRDefault="00223461" w:rsidP="00223461">
      <w:pPr>
        <w:widowControl w:val="0"/>
        <w:autoSpaceDE w:val="0"/>
        <w:autoSpaceDN w:val="0"/>
        <w:rPr>
          <w:rFonts w:eastAsia="MS Mincho" w:cs="Arial"/>
          <w:b/>
          <w:sz w:val="24"/>
          <w:szCs w:val="22"/>
        </w:rPr>
      </w:pPr>
      <w:r w:rsidRPr="008643D7">
        <w:rPr>
          <w:rFonts w:eastAsia="STXihei" w:cs="Arial"/>
          <w:b/>
          <w:color w:val="0070C0"/>
          <w:sz w:val="24"/>
          <w:szCs w:val="22"/>
        </w:rPr>
        <w:t>Five-point alignment</w:t>
      </w:r>
      <w:r w:rsidRPr="008643D7">
        <w:rPr>
          <w:rFonts w:eastAsia="STXihei" w:cs="Arial"/>
          <w:b/>
          <w:sz w:val="24"/>
        </w:rPr>
        <w:br/>
      </w:r>
      <w:r w:rsidRPr="008643D7">
        <w:rPr>
          <w:rFonts w:eastAsia="STXihei" w:cs="Arial"/>
          <w:b/>
          <w:sz w:val="24"/>
        </w:rPr>
        <w:t>五点</w:t>
      </w:r>
      <w:r w:rsidR="006E68A8" w:rsidRPr="008643D7">
        <w:rPr>
          <w:rFonts w:eastAsia="STXihei" w:cs="Arial" w:hint="eastAsia"/>
          <w:b/>
          <w:sz w:val="24"/>
          <w:lang w:eastAsia="zh-CN"/>
        </w:rPr>
        <w:t>定位</w:t>
      </w:r>
    </w:p>
    <w:p w:rsidR="00223461" w:rsidRPr="008643D7" w:rsidRDefault="009E4D3D" w:rsidP="00C05498">
      <w:pPr>
        <w:widowControl w:val="0"/>
        <w:autoSpaceDE w:val="0"/>
        <w:autoSpaceDN w:val="0"/>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Five contact points between the plate and the carrying and guiding</w:t>
      </w:r>
      <w:r w:rsidR="002B36DC" w:rsidRPr="008643D7">
        <w:rPr>
          <w:rFonts w:eastAsia="STXihei" w:cs="Arial"/>
          <w:color w:val="0070C0"/>
          <w:sz w:val="21"/>
          <w:szCs w:val="22"/>
        </w:rPr>
        <w:t xml:space="preserve"> </w:t>
      </w:r>
      <w:r w:rsidR="00223461" w:rsidRPr="008643D7">
        <w:rPr>
          <w:rFonts w:eastAsia="STXihei" w:cs="Arial"/>
          <w:color w:val="0070C0"/>
          <w:sz w:val="21"/>
          <w:szCs w:val="22"/>
        </w:rPr>
        <w:t>bar.</w:t>
      </w:r>
      <w:r w:rsidR="00C05498" w:rsidRPr="008643D7">
        <w:rPr>
          <w:rFonts w:eastAsia="STXihei" w:cs="Arial"/>
          <w:sz w:val="24"/>
        </w:rPr>
        <w:br/>
      </w:r>
      <w:r w:rsidR="00C05498" w:rsidRPr="008643D7">
        <w:rPr>
          <w:rFonts w:eastAsia="STXihei" w:cs="Arial"/>
          <w:sz w:val="24"/>
        </w:rPr>
        <w:t>板与</w:t>
      </w:r>
      <w:r w:rsidR="006E68A8" w:rsidRPr="008643D7">
        <w:rPr>
          <w:rFonts w:eastAsia="STXihei" w:cs="Arial" w:hint="eastAsia"/>
          <w:sz w:val="24"/>
          <w:lang w:eastAsia="zh-CN"/>
        </w:rPr>
        <w:t>上下</w:t>
      </w:r>
      <w:r w:rsidR="00C05498" w:rsidRPr="008643D7">
        <w:rPr>
          <w:rFonts w:eastAsia="STXihei" w:cs="Arial"/>
          <w:sz w:val="24"/>
        </w:rPr>
        <w:t>导杆之间五个接触点。</w:t>
      </w:r>
    </w:p>
    <w:p w:rsidR="00223461" w:rsidRPr="008643D7" w:rsidRDefault="009E4D3D" w:rsidP="00C05498">
      <w:pPr>
        <w:widowControl w:val="0"/>
        <w:autoSpaceDE w:val="0"/>
        <w:autoSpaceDN w:val="0"/>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This system ensures a perfect alignment of the plate pack, and facilitates the retightening of the plates after</w:t>
      </w:r>
      <w:r w:rsidR="002B36DC" w:rsidRPr="008643D7">
        <w:rPr>
          <w:rFonts w:eastAsia="STXihei" w:cs="Arial"/>
          <w:color w:val="0070C0"/>
          <w:sz w:val="21"/>
          <w:szCs w:val="22"/>
        </w:rPr>
        <w:t xml:space="preserve"> </w:t>
      </w:r>
      <w:r w:rsidR="00223461" w:rsidRPr="008643D7">
        <w:rPr>
          <w:rFonts w:eastAsia="STXihei" w:cs="Arial"/>
          <w:color w:val="0070C0"/>
          <w:sz w:val="21"/>
          <w:szCs w:val="22"/>
        </w:rPr>
        <w:t>maintenance</w:t>
      </w:r>
      <w:r w:rsidR="00C05498" w:rsidRPr="008643D7">
        <w:rPr>
          <w:rFonts w:eastAsia="STXihei" w:cs="Arial"/>
          <w:sz w:val="24"/>
        </w:rPr>
        <w:br/>
      </w:r>
      <w:r w:rsidR="00C05498" w:rsidRPr="008643D7">
        <w:rPr>
          <w:rFonts w:eastAsia="STXihei" w:cs="Arial"/>
          <w:sz w:val="24"/>
        </w:rPr>
        <w:t>该系统确保了板组的完全对中，便于维修后重新</w:t>
      </w:r>
      <w:r w:rsidR="00F15CB7" w:rsidRPr="008643D7">
        <w:rPr>
          <w:rFonts w:eastAsia="STXihei" w:cs="Arial" w:hint="eastAsia"/>
          <w:sz w:val="24"/>
          <w:lang w:eastAsia="zh-CN"/>
        </w:rPr>
        <w:t>夹紧板片</w:t>
      </w:r>
    </w:p>
    <w:p w:rsidR="00223461" w:rsidRPr="008643D7" w:rsidRDefault="009E4D3D" w:rsidP="00C05498">
      <w:pPr>
        <w:widowControl w:val="0"/>
        <w:autoSpaceDE w:val="0"/>
        <w:autoSpaceDN w:val="0"/>
        <w:ind w:left="360" w:hanging="360"/>
        <w:rPr>
          <w:rFonts w:eastAsia="MS Mincho"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Plates perfectly in place during the critical closing procedure of the plate heat</w:t>
      </w:r>
      <w:r w:rsidR="002B36DC" w:rsidRPr="008643D7">
        <w:rPr>
          <w:rFonts w:eastAsia="STXihei" w:cs="Arial"/>
          <w:color w:val="0070C0"/>
          <w:sz w:val="21"/>
          <w:szCs w:val="22"/>
        </w:rPr>
        <w:t xml:space="preserve"> </w:t>
      </w:r>
      <w:r w:rsidR="00223461" w:rsidRPr="008643D7">
        <w:rPr>
          <w:rFonts w:eastAsia="STXihei" w:cs="Arial"/>
          <w:color w:val="0070C0"/>
          <w:sz w:val="21"/>
          <w:szCs w:val="22"/>
        </w:rPr>
        <w:t>exchanger</w:t>
      </w:r>
      <w:r w:rsidR="00C05498" w:rsidRPr="008643D7">
        <w:rPr>
          <w:rFonts w:eastAsia="STXihei" w:cs="Arial"/>
          <w:sz w:val="24"/>
        </w:rPr>
        <w:br/>
      </w:r>
      <w:r w:rsidR="00C05498" w:rsidRPr="008643D7">
        <w:rPr>
          <w:rFonts w:eastAsia="STXihei" w:cs="Arial"/>
          <w:sz w:val="24"/>
        </w:rPr>
        <w:t>板式换热器的临界关闭过程中板</w:t>
      </w:r>
      <w:r w:rsidR="00F15CB7" w:rsidRPr="008643D7">
        <w:rPr>
          <w:rFonts w:eastAsia="STXihei" w:cs="Arial" w:hint="eastAsia"/>
          <w:sz w:val="24"/>
          <w:lang w:eastAsia="zh-CN"/>
        </w:rPr>
        <w:t>片完美定位</w:t>
      </w:r>
    </w:p>
    <w:p w:rsidR="00223461" w:rsidRPr="008643D7" w:rsidRDefault="009E4D3D" w:rsidP="00C05498">
      <w:pPr>
        <w:widowControl w:val="0"/>
        <w:autoSpaceDE w:val="0"/>
        <w:autoSpaceDN w:val="0"/>
        <w:ind w:left="360" w:hanging="360"/>
        <w:rPr>
          <w:rFonts w:eastAsia="STXihei" w:cs="Arial"/>
          <w:b/>
          <w:sz w:val="24"/>
          <w:szCs w:val="22"/>
        </w:rPr>
      </w:pPr>
      <w:r w:rsidRPr="008643D7">
        <w:rPr>
          <w:rFonts w:ascii="Symbol" w:hAnsi="Symbol" w:cstheme="minorHAnsi"/>
          <w:color w:val="0070C0"/>
          <w:sz w:val="18"/>
          <w:szCs w:val="18"/>
        </w:rPr>
        <w:t></w:t>
      </w:r>
      <w:r w:rsidR="00C05498" w:rsidRPr="008643D7">
        <w:rPr>
          <w:rFonts w:eastAsia="STXihei" w:cs="Arial"/>
          <w:color w:val="0070C0"/>
          <w:sz w:val="24"/>
          <w:szCs w:val="22"/>
          <w:lang w:val="en-US" w:eastAsia="en-US"/>
        </w:rPr>
        <w:t></w:t>
      </w:r>
      <w:r w:rsidR="00C05498" w:rsidRPr="008643D7">
        <w:rPr>
          <w:rFonts w:eastAsia="STXihei" w:cs="Arial"/>
          <w:color w:val="0070C0"/>
          <w:sz w:val="24"/>
          <w:szCs w:val="22"/>
          <w:lang w:val="en-US" w:eastAsia="en-US"/>
        </w:rPr>
        <w:tab/>
      </w:r>
      <w:r w:rsidR="00223461" w:rsidRPr="008643D7">
        <w:rPr>
          <w:rFonts w:eastAsia="STXihei" w:cs="Arial"/>
          <w:color w:val="0070C0"/>
          <w:sz w:val="21"/>
          <w:szCs w:val="22"/>
        </w:rPr>
        <w:t>Exact fit – no snaking or</w:t>
      </w:r>
      <w:r w:rsidR="002B36DC" w:rsidRPr="008643D7">
        <w:rPr>
          <w:rFonts w:eastAsia="STXihei" w:cs="Arial"/>
          <w:color w:val="0070C0"/>
          <w:sz w:val="21"/>
          <w:szCs w:val="22"/>
        </w:rPr>
        <w:t xml:space="preserve"> </w:t>
      </w:r>
      <w:r w:rsidR="00223461" w:rsidRPr="008643D7">
        <w:rPr>
          <w:rFonts w:eastAsia="STXihei" w:cs="Arial"/>
          <w:color w:val="0070C0"/>
          <w:sz w:val="21"/>
          <w:szCs w:val="22"/>
        </w:rPr>
        <w:t>leaks</w:t>
      </w:r>
      <w:r w:rsidR="00C05498" w:rsidRPr="008643D7">
        <w:rPr>
          <w:rFonts w:eastAsia="STXihei" w:cs="Arial"/>
          <w:sz w:val="24"/>
        </w:rPr>
        <w:br/>
      </w:r>
      <w:r w:rsidR="00C05498" w:rsidRPr="008643D7">
        <w:rPr>
          <w:rFonts w:eastAsia="STXihei" w:cs="Arial"/>
          <w:sz w:val="24"/>
        </w:rPr>
        <w:t>精确配合</w:t>
      </w:r>
      <w:r w:rsidR="00C05498" w:rsidRPr="008643D7">
        <w:rPr>
          <w:rFonts w:eastAsia="STXihei" w:cs="Arial"/>
          <w:sz w:val="24"/>
        </w:rPr>
        <w:t xml:space="preserve"> – </w:t>
      </w:r>
      <w:r w:rsidR="00C05498" w:rsidRPr="008643D7">
        <w:rPr>
          <w:rFonts w:eastAsia="STXihei" w:cs="Arial"/>
          <w:sz w:val="24"/>
        </w:rPr>
        <w:t>无蛇形（</w:t>
      </w:r>
      <w:r w:rsidR="00F15CB7" w:rsidRPr="008643D7">
        <w:rPr>
          <w:rFonts w:eastAsia="STXihei" w:cs="Arial" w:hint="eastAsia"/>
          <w:sz w:val="24"/>
          <w:lang w:eastAsia="zh-CN"/>
        </w:rPr>
        <w:t>扭曲</w:t>
      </w:r>
      <w:r w:rsidR="00C05498" w:rsidRPr="008643D7">
        <w:rPr>
          <w:rFonts w:eastAsia="STXihei" w:cs="Arial"/>
          <w:sz w:val="24"/>
        </w:rPr>
        <w:t>）或泄漏</w:t>
      </w:r>
    </w:p>
    <w:p w:rsidR="00223461" w:rsidRPr="008643D7" w:rsidRDefault="00854F1F" w:rsidP="00223461">
      <w:pPr>
        <w:widowControl w:val="0"/>
        <w:autoSpaceDE w:val="0"/>
        <w:autoSpaceDN w:val="0"/>
        <w:spacing w:before="1"/>
        <w:rPr>
          <w:rFonts w:eastAsia="STXihei" w:cs="Arial"/>
          <w:sz w:val="19"/>
          <w:szCs w:val="16"/>
          <w:lang w:val="en-US"/>
        </w:rPr>
      </w:pPr>
      <w:r w:rsidRPr="008643D7">
        <w:rPr>
          <w:rFonts w:eastAsia="STXihei" w:cs="Arial"/>
          <w:noProof/>
          <w:sz w:val="16"/>
          <w:szCs w:val="16"/>
          <w:lang w:val="en-US" w:eastAsia="zh-CN"/>
        </w:rPr>
        <mc:AlternateContent>
          <mc:Choice Requires="wpg">
            <w:drawing>
              <wp:anchor distT="0" distB="0" distL="0" distR="0" simplePos="0" relativeHeight="251681792" behindDoc="0" locked="0" layoutInCell="1" allowOverlap="1">
                <wp:simplePos x="0" y="0"/>
                <wp:positionH relativeFrom="page">
                  <wp:posOffset>922655</wp:posOffset>
                </wp:positionH>
                <wp:positionV relativeFrom="paragraph">
                  <wp:posOffset>164465</wp:posOffset>
                </wp:positionV>
                <wp:extent cx="2171700" cy="1209675"/>
                <wp:effectExtent l="0" t="0" r="1270" b="4445"/>
                <wp:wrapTopAndBottom/>
                <wp:docPr id="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09675"/>
                          <a:chOff x="1453" y="259"/>
                          <a:chExt cx="3420" cy="1905"/>
                        </a:xfrm>
                      </wpg:grpSpPr>
                      <pic:pic xmlns:pic="http://schemas.openxmlformats.org/drawingml/2006/picture">
                        <pic:nvPicPr>
                          <pic:cNvPr id="8"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467" y="259"/>
                            <a:ext cx="34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53" y="331"/>
                            <a:ext cx="3396" cy="761"/>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92"/>
                        <wps:cNvSpPr txBox="1">
                          <a:spLocks noChangeArrowheads="1"/>
                        </wps:cNvSpPr>
                        <wps:spPr bwMode="auto">
                          <a:xfrm>
                            <a:off x="1453" y="259"/>
                            <a:ext cx="34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461" w:rsidRDefault="00BA347C" w:rsidP="00223461">
                              <w:pPr>
                                <w:spacing w:before="68"/>
                                <w:ind w:left="142"/>
                                <w:rPr>
                                  <w:rFonts w:ascii="Calibri"/>
                                  <w:b/>
                                  <w:sz w:val="24"/>
                                </w:rPr>
                              </w:pPr>
                              <w:hyperlink r:id="rId85">
                                <w:r w:rsidR="00223461">
                                  <w:rPr>
                                    <w:rFonts w:ascii="Calibri"/>
                                    <w:b/>
                                    <w:color w:val="FF0000"/>
                                    <w:sz w:val="24"/>
                                  </w:rPr>
                                  <w:t>Click on Picture to see movie</w:t>
                                </w:r>
                              </w:hyperlink>
                              <w:r w:rsidR="00700CDC">
                                <w:rPr>
                                  <w:rFonts w:eastAsia="Arial" w:cs="Arial"/>
                                  <w:sz w:val="24"/>
                                </w:rPr>
                                <w:br/>
                              </w:r>
                              <w:hyperlink r:id="rId86">
                                <w:r w:rsidR="00700CDC">
                                  <w:rPr>
                                    <w:rFonts w:eastAsia="Arial" w:cs="Arial"/>
                                    <w:b/>
                                    <w:color w:val="FF0000"/>
                                    <w:sz w:val="24"/>
                                  </w:rPr>
                                  <w:t>点击图片观看视频</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76" style="position:absolute;margin-left:72.65pt;margin-top:12.95pt;width:171pt;height:95.25pt;z-index:251681792;mso-wrap-distance-left:0;mso-wrap-distance-right:0;mso-position-horizontal-relative:page" coordorigin="1453,259" coordsize="3420,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">
                <v:shape id="Picture 94" o:spid="_x0000_s1077" type="#_x0000_t75" style="position:absolute;left:1467;top:259;width:34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">
                  <v:imagedata r:id="rId87" o:title=""/>
                </v:shape>
                <v:shape id="Picture 93" o:spid="_x0000_s1078" type="#_x0000_t75" style="position:absolute;left:1453;top:331;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">
                  <v:imagedata r:id="rId25" o:title=""/>
                </v:shape>
                <v:shape id="Text Box 92" o:spid="_x0000_s1079" type="#_x0000_t202" style="position:absolute;left:1453;top:259;width:34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223461" w:rsidRDefault="00FD6D58" w:rsidP="00223461">
                        <w:pPr>
                          <w:spacing w:before="68"/>
                          <w:ind w:left="142"/>
                          <w:rPr>
                            <w:rFonts w:ascii="Calibri"/>
                            <w:b/>
                            <w:sz w:val="24"/>
                          </w:rPr>
                        </w:pPr>
                        <w:hyperlink r:id="rId88">
                          <w:r w:rsidR="00223461">
                            <w:rPr>
                              <w:rFonts w:ascii="Calibri"/>
                              <w:b/>
                              <w:color w:val="FF0000"/>
                              <w:sz w:val="24"/>
                            </w:rPr>
                            <w:t>Click on Picture to see movie</w:t>
                          </w:r>
                        </w:hyperlink>
                        <w:r w:rsidR="00700CDC">
                          <w:rPr>
                            <w:rFonts w:eastAsia="Arial" w:cs="Arial"/>
                            <w:sz w:val="24"/>
                          </w:rPr>
                          <w:br/>
                        </w:r>
                        <w:hyperlink r:id="rId89">
                          <w:r w:rsidR="00700CDC">
                            <w:rPr>
                              <w:rFonts w:eastAsia="Arial" w:cs="Arial"/>
                              <w:b/>
                              <w:color w:val="FF0000"/>
                              <w:sz w:val="24"/>
                            </w:rPr>
                            <w:t>点击图片观看视频</w:t>
                          </w:r>
                        </w:hyperlink>
                      </w:p>
                    </w:txbxContent>
                  </v:textbox>
                </v:shape>
                <w10:wrap type="topAndBottom" anchorx="page"/>
              </v:group>
            </w:pict>
          </mc:Fallback>
        </mc:AlternateContent>
      </w:r>
      <w:bookmarkStart w:id="2" w:name="_GoBack"/>
      <w:bookmarkEnd w:id="2"/>
    </w:p>
    <w:p w:rsidR="00066403" w:rsidRPr="00040B5E" w:rsidRDefault="00066403">
      <w:pPr>
        <w:rPr>
          <w:rFonts w:eastAsia="STXihei" w:cs="Arial"/>
          <w:snapToGrid w:val="0"/>
        </w:rPr>
      </w:pPr>
    </w:p>
    <w:sectPr w:rsidR="00066403" w:rsidRPr="00040B5E" w:rsidSect="00FA4B40">
      <w:headerReference w:type="default" r:id="rId90"/>
      <w:footerReference w:type="default" r:id="rId91"/>
      <w:headerReference w:type="first" r:id="rId92"/>
      <w:footerReference w:type="first" r:id="rId93"/>
      <w:type w:val="continuous"/>
      <w:pgSz w:w="11907" w:h="16840" w:code="9"/>
      <w:pgMar w:top="2517" w:right="567" w:bottom="567" w:left="1418" w:header="567" w:footer="567"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B38" w:rsidRDefault="00AC5B38">
      <w:r>
        <w:separator/>
      </w:r>
    </w:p>
  </w:endnote>
  <w:endnote w:type="continuationSeparator" w:id="0">
    <w:p w:rsidR="00AC5B38" w:rsidRDefault="00AC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Xihei">
    <w:altName w:val="STXihei"/>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854F1F">
    <w:pPr>
      <w:pStyle w:val="Footer"/>
    </w:pPr>
    <w:r>
      <w:rPr>
        <w:noProof/>
        <w:lang w:val="en-US" w:eastAsia="zh-CN"/>
      </w:rPr>
      <mc:AlternateContent>
        <mc:Choice Requires="wps">
          <w:drawing>
            <wp:anchor distT="0" distB="0" distL="114300" distR="114300" simplePos="0" relativeHeight="251676672" behindDoc="0" locked="0" layoutInCell="1" allowOverlap="1">
              <wp:simplePos x="0" y="0"/>
              <wp:positionH relativeFrom="page">
                <wp:posOffset>3888740</wp:posOffset>
              </wp:positionH>
              <wp:positionV relativeFrom="page">
                <wp:posOffset>10334625</wp:posOffset>
              </wp:positionV>
              <wp:extent cx="3060065" cy="230505"/>
              <wp:effectExtent l="2540" t="0" r="4445" b="0"/>
              <wp:wrapNone/>
              <wp:docPr id="5" name="SecurityLevelInfo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95703" w:rsidRPr="0033394E" w:rsidRDefault="00A65708" w:rsidP="00AD65A4">
                          <w:pPr>
                            <w:pStyle w:val="NormalWeb"/>
                            <w:spacing w:before="0" w:beforeAutospacing="0" w:after="0" w:afterAutospacing="0"/>
                            <w:ind w:left="360"/>
                            <w:jc w:val="right"/>
                            <w:rPr>
                              <w:sz w:val="16"/>
                              <w:szCs w:val="10"/>
                              <w:lang w:val="en-US"/>
                            </w:rPr>
                          </w:pPr>
                          <w:bookmarkStart w:id="3" w:name="SecurityLevel1"/>
                          <w:r>
                            <w:rPr>
                              <w:rFonts w:asciiTheme="minorHAnsi" w:hAnsi="Arial" w:cstheme="minorBidi"/>
                              <w:kern w:val="24"/>
                              <w:sz w:val="16"/>
                              <w:szCs w:val="10"/>
                              <w:lang w:val="en-US"/>
                            </w:rPr>
                            <w:t>Public</w:t>
                          </w:r>
                          <w:bookmarkEnd w:id="3"/>
                          <w:r w:rsidR="00B95703" w:rsidRPr="0033394E">
                            <w:rPr>
                              <w:rFonts w:asciiTheme="minorHAnsi" w:hAnsi="Arial" w:cstheme="minorBidi"/>
                              <w:kern w:val="24"/>
                              <w:sz w:val="16"/>
                              <w:szCs w:val="10"/>
                              <w:lang w:val="en-US"/>
                            </w:rPr>
                            <w:t xml:space="preserve"> – </w:t>
                          </w:r>
                          <w:bookmarkStart w:id="4" w:name="Signature1"/>
                          <w:r>
                            <w:rPr>
                              <w:rFonts w:asciiTheme="minorHAnsi" w:hAnsi="Arial" w:cstheme="minorBidi"/>
                              <w:kern w:val="24"/>
                              <w:sz w:val="16"/>
                              <w:szCs w:val="10"/>
                              <w:lang w:val="en-US"/>
                            </w:rPr>
                            <w:t>SELUCDN</w:t>
                          </w:r>
                          <w:bookmarkEnd w:id="4"/>
                          <w:r w:rsidR="00B95703" w:rsidRPr="0033394E">
                            <w:rPr>
                              <w:rFonts w:asciiTheme="minorHAnsi" w:hAnsi="Arial" w:cstheme="minorBidi"/>
                              <w:kern w:val="24"/>
                              <w:sz w:val="16"/>
                              <w:szCs w:val="10"/>
                              <w:lang w:val="en-US"/>
                            </w:rPr>
                            <w:t xml:space="preserve"> / </w:t>
                          </w:r>
                          <w:bookmarkStart w:id="5" w:name="ToDate1"/>
                          <w:r>
                            <w:rPr>
                              <w:rFonts w:asciiTheme="minorHAnsi" w:hAnsi="Arial" w:cstheme="minorBidi"/>
                              <w:kern w:val="24"/>
                              <w:sz w:val="16"/>
                              <w:szCs w:val="10"/>
                              <w:lang w:val="en-US"/>
                            </w:rPr>
                            <w:t>2018-10-01</w:t>
                          </w:r>
                          <w:bookmarkEnd w:id="5"/>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ecurityLevelInfo2" o:spid="_x0000_s1080" type="#_x0000_t202" style="position:absolute;margin-left:306.2pt;margin-top:813.75pt;width:240.95pt;height:1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" filled="f" stroked="f" strokeweight=".5pt">
              <v:textbox inset="0,0,0,0">
                <w:txbxContent>
                  <w:p w:rsidR="00B95703" w:rsidRPr="0033394E" w:rsidRDefault="00A65708" w:rsidP="00AD65A4">
                    <w:pPr>
                      <w:pStyle w:val="NormalWeb"/>
                      <w:spacing w:before="0" w:beforeAutospacing="0" w:after="0" w:afterAutospacing="0"/>
                      <w:ind w:left="360"/>
                      <w:jc w:val="right"/>
                      <w:rPr>
                        <w:sz w:val="16"/>
                        <w:szCs w:val="10"/>
                        <w:lang w:val="en-US"/>
                      </w:rPr>
                    </w:pPr>
                    <w:bookmarkStart w:id="6" w:name="SecurityLevel1"/>
                    <w:r>
                      <w:rPr>
                        <w:rFonts w:asciiTheme="minorHAnsi" w:hAnsi="Arial" w:cstheme="minorBidi"/>
                        <w:kern w:val="24"/>
                        <w:sz w:val="16"/>
                        <w:szCs w:val="10"/>
                        <w:lang w:val="en-US"/>
                      </w:rPr>
                      <w:t>Public</w:t>
                    </w:r>
                    <w:bookmarkEnd w:id="6"/>
                    <w:r w:rsidR="00B95703" w:rsidRPr="0033394E">
                      <w:rPr>
                        <w:rFonts w:asciiTheme="minorHAnsi" w:hAnsi="Arial" w:cstheme="minorBidi"/>
                        <w:kern w:val="24"/>
                        <w:sz w:val="16"/>
                        <w:szCs w:val="10"/>
                        <w:lang w:val="en-US"/>
                      </w:rPr>
                      <w:t xml:space="preserve"> – </w:t>
                    </w:r>
                    <w:bookmarkStart w:id="7" w:name="Signature1"/>
                    <w:r>
                      <w:rPr>
                        <w:rFonts w:asciiTheme="minorHAnsi" w:hAnsi="Arial" w:cstheme="minorBidi"/>
                        <w:kern w:val="24"/>
                        <w:sz w:val="16"/>
                        <w:szCs w:val="10"/>
                        <w:lang w:val="en-US"/>
                      </w:rPr>
                      <w:t>SELUCDN</w:t>
                    </w:r>
                    <w:bookmarkEnd w:id="7"/>
                    <w:r w:rsidR="00B95703" w:rsidRPr="0033394E">
                      <w:rPr>
                        <w:rFonts w:asciiTheme="minorHAnsi" w:hAnsi="Arial" w:cstheme="minorBidi"/>
                        <w:kern w:val="24"/>
                        <w:sz w:val="16"/>
                        <w:szCs w:val="10"/>
                        <w:lang w:val="en-US"/>
                      </w:rPr>
                      <w:t xml:space="preserve"> / </w:t>
                    </w:r>
                    <w:bookmarkStart w:id="8" w:name="ToDate1"/>
                    <w:r>
                      <w:rPr>
                        <w:rFonts w:asciiTheme="minorHAnsi" w:hAnsi="Arial" w:cstheme="minorBidi"/>
                        <w:kern w:val="24"/>
                        <w:sz w:val="16"/>
                        <w:szCs w:val="10"/>
                        <w:lang w:val="en-US"/>
                      </w:rPr>
                      <w:t>2018-10-01</w:t>
                    </w:r>
                    <w:bookmarkEnd w:id="8"/>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854F1F">
    <w:pPr>
      <w:pStyle w:val="Footer"/>
    </w:pPr>
    <w:r>
      <w:rPr>
        <w:noProof/>
        <w:lang w:val="en-US" w:eastAsia="zh-CN"/>
      </w:rPr>
      <mc:AlternateContent>
        <mc:Choice Requires="wps">
          <w:drawing>
            <wp:anchor distT="0" distB="0" distL="114300" distR="114300" simplePos="0" relativeHeight="251674624" behindDoc="1" locked="0" layoutInCell="1" allowOverlap="1">
              <wp:simplePos x="0" y="0"/>
              <wp:positionH relativeFrom="page">
                <wp:posOffset>3888740</wp:posOffset>
              </wp:positionH>
              <wp:positionV relativeFrom="page">
                <wp:posOffset>10334625</wp:posOffset>
              </wp:positionV>
              <wp:extent cx="3060065" cy="229870"/>
              <wp:effectExtent l="2540" t="0" r="4445" b="0"/>
              <wp:wrapNone/>
              <wp:docPr id="1" name="SecurityLevelInf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95703" w:rsidRPr="009162CC" w:rsidRDefault="00A65708" w:rsidP="00AD65A4">
                          <w:pPr>
                            <w:pStyle w:val="NormalWeb"/>
                            <w:spacing w:before="0" w:beforeAutospacing="0" w:after="0" w:afterAutospacing="0"/>
                            <w:ind w:left="360"/>
                            <w:jc w:val="right"/>
                            <w:rPr>
                              <w:sz w:val="16"/>
                              <w:szCs w:val="10"/>
                              <w:lang w:val="en-US"/>
                            </w:rPr>
                          </w:pPr>
                          <w:bookmarkStart w:id="7" w:name="SecurityLevel"/>
                          <w:r>
                            <w:rPr>
                              <w:rFonts w:asciiTheme="minorHAnsi" w:hAnsi="Arial" w:cstheme="minorBidi"/>
                              <w:kern w:val="24"/>
                              <w:sz w:val="16"/>
                              <w:szCs w:val="10"/>
                              <w:lang w:val="en-US"/>
                            </w:rPr>
                            <w:t>Public</w:t>
                          </w:r>
                          <w:bookmarkEnd w:id="7"/>
                          <w:r w:rsidR="00B95703" w:rsidRPr="009162CC">
                            <w:rPr>
                              <w:rFonts w:asciiTheme="minorHAnsi" w:hAnsi="Arial" w:cstheme="minorBidi"/>
                              <w:kern w:val="24"/>
                              <w:sz w:val="16"/>
                              <w:szCs w:val="10"/>
                              <w:lang w:val="en-US"/>
                            </w:rPr>
                            <w:t xml:space="preserve"> – </w:t>
                          </w:r>
                          <w:bookmarkStart w:id="8" w:name="Signature"/>
                          <w:r>
                            <w:rPr>
                              <w:rFonts w:asciiTheme="minorHAnsi" w:hAnsi="Arial" w:cstheme="minorBidi"/>
                              <w:kern w:val="24"/>
                              <w:sz w:val="16"/>
                              <w:szCs w:val="10"/>
                              <w:lang w:val="en-US"/>
                            </w:rPr>
                            <w:t>SELUCDN</w:t>
                          </w:r>
                          <w:bookmarkEnd w:id="8"/>
                          <w:r w:rsidR="00B95703" w:rsidRPr="009162CC">
                            <w:rPr>
                              <w:rFonts w:asciiTheme="minorHAnsi" w:hAnsi="Arial" w:cstheme="minorBidi"/>
                              <w:kern w:val="24"/>
                              <w:sz w:val="16"/>
                              <w:szCs w:val="10"/>
                              <w:lang w:val="en-US"/>
                            </w:rPr>
                            <w:t xml:space="preserve"> / </w:t>
                          </w:r>
                          <w:bookmarkStart w:id="9" w:name="ToDate"/>
                          <w:r>
                            <w:rPr>
                              <w:rFonts w:asciiTheme="minorHAnsi" w:hAnsi="Arial" w:cstheme="minorBidi"/>
                              <w:kern w:val="24"/>
                              <w:sz w:val="16"/>
                              <w:szCs w:val="10"/>
                              <w:lang w:val="en-US"/>
                            </w:rPr>
                            <w:t>2018-10-01</w:t>
                          </w:r>
                          <w:bookmarkEnd w:id="9"/>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ecurityLevelInfo1" o:spid="_x0000_s1082" type="#_x0000_t202" style="position:absolute;margin-left:306.2pt;margin-top:813.75pt;width:240.95pt;height:18.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" filled="f" stroked="f" strokeweight=".5pt">
              <v:textbox inset="0,0,0,0">
                <w:txbxContent>
                  <w:p w:rsidR="00B95703" w:rsidRPr="009162CC" w:rsidRDefault="00A65708" w:rsidP="00AD65A4">
                    <w:pPr>
                      <w:pStyle w:val="NormalWeb"/>
                      <w:spacing w:before="0" w:beforeAutospacing="0" w:after="0" w:afterAutospacing="0"/>
                      <w:ind w:left="360"/>
                      <w:jc w:val="right"/>
                      <w:rPr>
                        <w:sz w:val="16"/>
                        <w:szCs w:val="10"/>
                        <w:lang w:val="en-US"/>
                      </w:rPr>
                    </w:pPr>
                    <w:bookmarkStart w:id="14" w:name="SecurityLevel"/>
                    <w:r>
                      <w:rPr>
                        <w:rFonts w:asciiTheme="minorHAnsi" w:hAnsi="Arial" w:cstheme="minorBidi"/>
                        <w:kern w:val="24"/>
                        <w:sz w:val="16"/>
                        <w:szCs w:val="10"/>
                        <w:lang w:val="en-US"/>
                      </w:rPr>
                      <w:t>Public</w:t>
                    </w:r>
                    <w:bookmarkEnd w:id="14"/>
                    <w:r w:rsidR="00B95703" w:rsidRPr="009162CC">
                      <w:rPr>
                        <w:rFonts w:asciiTheme="minorHAnsi" w:hAnsi="Arial" w:cstheme="minorBidi"/>
                        <w:kern w:val="24"/>
                        <w:sz w:val="16"/>
                        <w:szCs w:val="10"/>
                        <w:lang w:val="en-US"/>
                      </w:rPr>
                      <w:t xml:space="preserve"> – </w:t>
                    </w:r>
                    <w:bookmarkStart w:id="15" w:name="Signature"/>
                    <w:r>
                      <w:rPr>
                        <w:rFonts w:asciiTheme="minorHAnsi" w:hAnsi="Arial" w:cstheme="minorBidi"/>
                        <w:kern w:val="24"/>
                        <w:sz w:val="16"/>
                        <w:szCs w:val="10"/>
                        <w:lang w:val="en-US"/>
                      </w:rPr>
                      <w:t>SELUCDN</w:t>
                    </w:r>
                    <w:bookmarkEnd w:id="15"/>
                    <w:r w:rsidR="00B95703" w:rsidRPr="009162CC">
                      <w:rPr>
                        <w:rFonts w:asciiTheme="minorHAnsi" w:hAnsi="Arial" w:cstheme="minorBidi"/>
                        <w:kern w:val="24"/>
                        <w:sz w:val="16"/>
                        <w:szCs w:val="10"/>
                        <w:lang w:val="en-US"/>
                      </w:rPr>
                      <w:t xml:space="preserve"> / </w:t>
                    </w:r>
                    <w:bookmarkStart w:id="16" w:name="ToDate"/>
                    <w:r>
                      <w:rPr>
                        <w:rFonts w:asciiTheme="minorHAnsi" w:hAnsi="Arial" w:cstheme="minorBidi"/>
                        <w:kern w:val="24"/>
                        <w:sz w:val="16"/>
                        <w:szCs w:val="10"/>
                        <w:lang w:val="en-US"/>
                      </w:rPr>
                      <w:t>2018-10-01</w:t>
                    </w:r>
                    <w:bookmarkEnd w:id="16"/>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B38" w:rsidRDefault="00AC5B38">
      <w:r>
        <w:separator/>
      </w:r>
    </w:p>
  </w:footnote>
  <w:footnote w:type="continuationSeparator" w:id="0">
    <w:p w:rsidR="00AC5B38" w:rsidRDefault="00AC5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B95703">
    <w:pPr>
      <w:pStyle w:val="Header"/>
      <w:tabs>
        <w:tab w:val="clear" w:pos="4536"/>
        <w:tab w:val="clear" w:pos="9072"/>
      </w:tabs>
      <w:ind w:right="2834"/>
    </w:pPr>
    <w:r>
      <w:rPr>
        <w:noProof/>
        <w:sz w:val="20"/>
        <w:lang w:val="en-US" w:eastAsia="zh-CN"/>
      </w:rPr>
      <w:drawing>
        <wp:anchor distT="0" distB="0" distL="114300" distR="114300" simplePos="0" relativeHeight="251673600" behindDoc="0" locked="0" layoutInCell="1" allowOverlap="1" wp14:anchorId="45920A8C" wp14:editId="0EAB68FE">
          <wp:simplePos x="0" y="0"/>
          <wp:positionH relativeFrom="page">
            <wp:posOffset>4950460</wp:posOffset>
          </wp:positionH>
          <wp:positionV relativeFrom="page">
            <wp:posOffset>360045</wp:posOffset>
          </wp:positionV>
          <wp:extent cx="2257200" cy="669600"/>
          <wp:effectExtent l="0" t="0" r="0" b="0"/>
          <wp:wrapNone/>
          <wp:docPr id="2" name="alfalavallogocolor1" descr="C:\Users\SELUMHN\Desktop\Al1w_2r [Conve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UMHN\Desktop\Al1w_2r [Converte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200" cy="669600"/>
                  </a:xfrm>
                  <a:prstGeom prst="rect">
                    <a:avLst/>
                  </a:prstGeom>
                  <a:noFill/>
                  <a:ln>
                    <a:noFill/>
                  </a:ln>
                </pic:spPr>
              </pic:pic>
            </a:graphicData>
          </a:graphic>
        </wp:anchor>
      </w:drawing>
    </w:r>
  </w:p>
  <w:p w:rsidR="00B95703" w:rsidRDefault="00B95703">
    <w:pPr>
      <w:pStyle w:val="Header"/>
      <w:tabs>
        <w:tab w:val="clear" w:pos="4536"/>
        <w:tab w:val="clear" w:pos="9072"/>
      </w:tabs>
      <w:ind w:right="2834"/>
    </w:pPr>
  </w:p>
  <w:p w:rsidR="00B95703" w:rsidRDefault="00B95703">
    <w:pPr>
      <w:pStyle w:val="Header"/>
      <w:tabs>
        <w:tab w:val="clear" w:pos="4536"/>
        <w:tab w:val="clear" w:pos="9072"/>
      </w:tabs>
      <w:ind w:right="2834"/>
    </w:pPr>
    <w:r w:rsidRPr="003D636A">
      <w:rPr>
        <w:color w:val="0070C0"/>
      </w:rPr>
      <w:t xml:space="preserve">page </w:t>
    </w:r>
    <w:r w:rsidR="00315A1E" w:rsidRPr="003D636A">
      <w:rPr>
        <w:rStyle w:val="PageNumber"/>
        <w:color w:val="0070C0"/>
      </w:rPr>
      <w:fldChar w:fldCharType="begin"/>
    </w:r>
    <w:r w:rsidRPr="003D636A">
      <w:rPr>
        <w:rStyle w:val="PageNumber"/>
        <w:color w:val="0070C0"/>
      </w:rPr>
      <w:instrText xml:space="preserve"> PAGE </w:instrText>
    </w:r>
    <w:r w:rsidR="00315A1E" w:rsidRPr="003D636A">
      <w:rPr>
        <w:rStyle w:val="PageNumber"/>
        <w:color w:val="0070C0"/>
      </w:rPr>
      <w:fldChar w:fldCharType="separate"/>
    </w:r>
    <w:r w:rsidR="007531AD">
      <w:rPr>
        <w:rStyle w:val="PageNumber"/>
        <w:noProof/>
        <w:color w:val="0070C0"/>
      </w:rPr>
      <w:t>6</w:t>
    </w:r>
    <w:r w:rsidR="00315A1E" w:rsidRPr="003D636A">
      <w:rPr>
        <w:rStyle w:val="PageNumber"/>
        <w:color w:val="0070C0"/>
      </w:rPr>
      <w:fldChar w:fldCharType="end"/>
    </w:r>
    <w:r w:rsidRPr="003D636A">
      <w:rPr>
        <w:rStyle w:val="PageNumber"/>
        <w:color w:val="0070C0"/>
      </w:rPr>
      <w:t>/</w:t>
    </w:r>
    <w:r w:rsidR="00315A1E" w:rsidRPr="003D636A">
      <w:rPr>
        <w:rStyle w:val="PageNumber"/>
        <w:color w:val="0070C0"/>
      </w:rPr>
      <w:fldChar w:fldCharType="begin"/>
    </w:r>
    <w:r w:rsidRPr="003D636A">
      <w:rPr>
        <w:rStyle w:val="PageNumber"/>
        <w:color w:val="0070C0"/>
      </w:rPr>
      <w:instrText xml:space="preserve"> NUMPAGES </w:instrText>
    </w:r>
    <w:r w:rsidR="00315A1E" w:rsidRPr="003D636A">
      <w:rPr>
        <w:rStyle w:val="PageNumber"/>
        <w:color w:val="0070C0"/>
      </w:rPr>
      <w:fldChar w:fldCharType="separate"/>
    </w:r>
    <w:r w:rsidR="007531AD">
      <w:rPr>
        <w:rStyle w:val="PageNumber"/>
        <w:noProof/>
        <w:color w:val="0070C0"/>
      </w:rPr>
      <w:t>10</w:t>
    </w:r>
    <w:r w:rsidR="00315A1E" w:rsidRPr="003D636A">
      <w:rPr>
        <w:rStyle w:val="PageNumber"/>
        <w:color w:val="0070C0"/>
      </w:rPr>
      <w:fldChar w:fldCharType="end"/>
    </w:r>
    <w:r>
      <w:rPr>
        <w:rFonts w:eastAsia="Arial" w:cs="Arial"/>
      </w:rPr>
      <w:br/>
      <w:t>第</w:t>
    </w:r>
    <w:r w:rsidR="00315A1E">
      <w:rPr>
        <w:rStyle w:val="PageNumber"/>
      </w:rPr>
      <w:fldChar w:fldCharType="begin"/>
    </w:r>
    <w:r>
      <w:rPr>
        <w:rStyle w:val="PageNumber"/>
      </w:rPr>
      <w:instrText xml:space="preserve"> PAGE </w:instrText>
    </w:r>
    <w:r w:rsidR="00315A1E">
      <w:rPr>
        <w:rStyle w:val="PageNumber"/>
      </w:rPr>
      <w:fldChar w:fldCharType="separate"/>
    </w:r>
    <w:r w:rsidR="007531AD">
      <w:rPr>
        <w:rStyle w:val="PageNumber"/>
        <w:noProof/>
      </w:rPr>
      <w:t>6</w:t>
    </w:r>
    <w:r w:rsidR="00315A1E">
      <w:rPr>
        <w:rStyle w:val="PageNumber"/>
      </w:rPr>
      <w:fldChar w:fldCharType="end"/>
    </w:r>
    <w:r>
      <w:rPr>
        <w:rFonts w:eastAsia="Arial" w:cs="Arial"/>
      </w:rPr>
      <w:t>页/共</w:t>
    </w:r>
    <w:r w:rsidR="00315A1E">
      <w:rPr>
        <w:rStyle w:val="PageNumber"/>
      </w:rPr>
      <w:fldChar w:fldCharType="begin"/>
    </w:r>
    <w:r>
      <w:rPr>
        <w:rStyle w:val="PageNumber"/>
      </w:rPr>
      <w:instrText xml:space="preserve"> NUMPAGES </w:instrText>
    </w:r>
    <w:r w:rsidR="00315A1E">
      <w:rPr>
        <w:rStyle w:val="PageNumber"/>
      </w:rPr>
      <w:fldChar w:fldCharType="separate"/>
    </w:r>
    <w:r w:rsidR="007531AD">
      <w:rPr>
        <w:rStyle w:val="PageNumber"/>
        <w:noProof/>
      </w:rPr>
      <w:t>10</w:t>
    </w:r>
    <w:r w:rsidR="00315A1E">
      <w:rPr>
        <w:rStyle w:val="PageNumber"/>
      </w:rPr>
      <w:fldChar w:fldCharType="end"/>
    </w:r>
    <w:r>
      <w:rPr>
        <w:rFonts w:eastAsia="Arial" w:cs="Arial"/>
      </w:rPr>
      <w:t>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703" w:rsidRDefault="00B95703">
    <w:pPr>
      <w:pStyle w:val="Header"/>
    </w:pPr>
    <w:r>
      <w:rPr>
        <w:noProof/>
        <w:sz w:val="20"/>
        <w:lang w:val="en-US" w:eastAsia="zh-CN"/>
      </w:rPr>
      <w:drawing>
        <wp:anchor distT="0" distB="0" distL="114300" distR="114300" simplePos="0" relativeHeight="251669504" behindDoc="0" locked="0" layoutInCell="1" allowOverlap="1">
          <wp:simplePos x="0" y="0"/>
          <wp:positionH relativeFrom="page">
            <wp:posOffset>4950460</wp:posOffset>
          </wp:positionH>
          <wp:positionV relativeFrom="page">
            <wp:posOffset>360045</wp:posOffset>
          </wp:positionV>
          <wp:extent cx="2257200" cy="669600"/>
          <wp:effectExtent l="0" t="0" r="0" b="0"/>
          <wp:wrapNone/>
          <wp:docPr id="16" name="alfalavallogocolor" descr="C:\Users\SELUMHN\Desktop\Al1w_2r [Conve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UMHN\Desktop\Al1w_2r [Converte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200" cy="669600"/>
                  </a:xfrm>
                  <a:prstGeom prst="rect">
                    <a:avLst/>
                  </a:prstGeom>
                  <a:noFill/>
                  <a:ln>
                    <a:noFill/>
                  </a:ln>
                </pic:spPr>
              </pic:pic>
            </a:graphicData>
          </a:graphic>
        </wp:anchor>
      </w:drawing>
    </w:r>
    <w:r w:rsidR="00854F1F">
      <w:rPr>
        <w:noProof/>
        <w:lang w:val="en-US" w:eastAsia="zh-CN"/>
      </w:rPr>
      <mc:AlternateContent>
        <mc:Choice Requires="wps">
          <w:drawing>
            <wp:anchor distT="0" distB="0" distL="114300" distR="114300" simplePos="0" relativeHeight="251658240" behindDoc="0" locked="1" layoutInCell="1" allowOverlap="1">
              <wp:simplePos x="0" y="0"/>
              <wp:positionH relativeFrom="page">
                <wp:posOffset>901700</wp:posOffset>
              </wp:positionH>
              <wp:positionV relativeFrom="page">
                <wp:posOffset>611505</wp:posOffset>
              </wp:positionV>
              <wp:extent cx="3556635" cy="575945"/>
              <wp:effectExtent l="0" t="1905" r="0" b="3175"/>
              <wp:wrapNone/>
              <wp:docPr id="3"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5663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5703" w:rsidRPr="005942C9" w:rsidRDefault="00B95703" w:rsidP="00951DCF">
                          <w:pPr>
                            <w:pStyle w:val="Formtextbox"/>
                          </w:pPr>
                          <w:bookmarkStart w:id="6" w:name="SubjectTitle"/>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1" type="#_x0000_t202" style="position:absolute;margin-left:71pt;margin-top:48.15pt;width:280.05pt;height:45.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1twIAAMQFAAAOAAAAZHJzL2Uyb0RvYy54bWysVG1vmzAQ/j5p/8HydwokQAIqqdoQpknd&#10;i9TuBzhggjWwme0Eumn/fWcTkr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" filled="f" stroked="f">
              <o:lock v:ext="edit" aspectratio="t"/>
              <v:textbox inset="0,0,0,0">
                <w:txbxContent>
                  <w:p w:rsidR="00B95703" w:rsidRPr="005942C9" w:rsidRDefault="00B95703" w:rsidP="00951DCF">
                    <w:pPr>
                      <w:pStyle w:val="Formtextbox"/>
                    </w:pPr>
                    <w:bookmarkStart w:id="10" w:name="SubjectTitle"/>
                    <w:bookmarkEnd w:id="10"/>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CE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84E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3ED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046B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265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B2A1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C7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30A6E8"/>
    <w:lvl w:ilvl="0">
      <w:start w:val="1"/>
      <w:numFmt w:val="bullet"/>
      <w:pStyle w:val="ListBullet2"/>
      <w:lvlText w:val=""/>
      <w:lvlJc w:val="left"/>
      <w:pPr>
        <w:tabs>
          <w:tab w:val="num" w:pos="360"/>
        </w:tabs>
        <w:ind w:left="360" w:hanging="360"/>
      </w:pPr>
      <w:rPr>
        <w:rFonts w:ascii="Symbol" w:hAnsi="Symbol" w:hint="default"/>
      </w:rPr>
    </w:lvl>
  </w:abstractNum>
  <w:abstractNum w:abstractNumId="8" w15:restartNumberingAfterBreak="0">
    <w:nsid w:val="FFFFFF89"/>
    <w:multiLevelType w:val="singleLevel"/>
    <w:tmpl w:val="59BE238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C53074"/>
    <w:multiLevelType w:val="hybridMultilevel"/>
    <w:tmpl w:val="FEA82E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07806820"/>
    <w:multiLevelType w:val="hybridMultilevel"/>
    <w:tmpl w:val="CCF686E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085261C1"/>
    <w:multiLevelType w:val="hybridMultilevel"/>
    <w:tmpl w:val="E4D429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08EA3181"/>
    <w:multiLevelType w:val="hybridMultilevel"/>
    <w:tmpl w:val="CD0CF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9D73D17"/>
    <w:multiLevelType w:val="multilevel"/>
    <w:tmpl w:val="94004C3A"/>
    <w:lvl w:ilvl="0">
      <w:start w:val="1"/>
      <w:numFmt w:val="decimal"/>
      <w:lvlText w:val="%1."/>
      <w:lvlJc w:val="left"/>
      <w:pPr>
        <w:tabs>
          <w:tab w:val="num" w:pos="36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C984E9B"/>
    <w:multiLevelType w:val="hybridMultilevel"/>
    <w:tmpl w:val="C68C6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85527BB"/>
    <w:multiLevelType w:val="hybridMultilevel"/>
    <w:tmpl w:val="D262B0E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19145062"/>
    <w:multiLevelType w:val="singleLevel"/>
    <w:tmpl w:val="0C1C0FD2"/>
    <w:lvl w:ilvl="0">
      <w:start w:val="1"/>
      <w:numFmt w:val="decimal"/>
      <w:lvlText w:val="%1."/>
      <w:lvlJc w:val="left"/>
      <w:pPr>
        <w:tabs>
          <w:tab w:val="num" w:pos="1305"/>
        </w:tabs>
        <w:ind w:left="1305" w:hanging="1305"/>
      </w:pPr>
      <w:rPr>
        <w:rFonts w:hint="default"/>
      </w:rPr>
    </w:lvl>
  </w:abstractNum>
  <w:abstractNum w:abstractNumId="17" w15:restartNumberingAfterBreak="0">
    <w:nsid w:val="23D9643A"/>
    <w:multiLevelType w:val="hybridMultilevel"/>
    <w:tmpl w:val="72EA198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2E95F47"/>
    <w:multiLevelType w:val="hybridMultilevel"/>
    <w:tmpl w:val="D4569FB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335909DF"/>
    <w:multiLevelType w:val="hybridMultilevel"/>
    <w:tmpl w:val="0A944D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39D0145D"/>
    <w:multiLevelType w:val="hybridMultilevel"/>
    <w:tmpl w:val="C95C6B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3F2D5720"/>
    <w:multiLevelType w:val="multilevel"/>
    <w:tmpl w:val="3E7EFA92"/>
    <w:lvl w:ilvl="0">
      <w:start w:val="1"/>
      <w:numFmt w:val="decimal"/>
      <w:pStyle w:val="ListNumber"/>
      <w:lvlText w:val="%1."/>
      <w:lvlJc w:val="left"/>
      <w:pPr>
        <w:tabs>
          <w:tab w:val="num" w:pos="36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0C430EB"/>
    <w:multiLevelType w:val="hybridMultilevel"/>
    <w:tmpl w:val="29A2BA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74413CEB"/>
    <w:multiLevelType w:val="hybridMultilevel"/>
    <w:tmpl w:val="92EC133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74C9153D"/>
    <w:multiLevelType w:val="hybridMultilevel"/>
    <w:tmpl w:val="13B0A40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753B2552"/>
    <w:multiLevelType w:val="hybridMultilevel"/>
    <w:tmpl w:val="F026795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79A21EFD"/>
    <w:multiLevelType w:val="hybridMultilevel"/>
    <w:tmpl w:val="F6A6EFD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BE968D5"/>
    <w:multiLevelType w:val="hybridMultilevel"/>
    <w:tmpl w:val="051EC21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21"/>
  </w:num>
  <w:num w:numId="4">
    <w:abstractNumId w:val="8"/>
  </w:num>
  <w:num w:numId="5">
    <w:abstractNumId w:val="7"/>
  </w:num>
  <w:num w:numId="6">
    <w:abstractNumId w:val="6"/>
  </w:num>
  <w:num w:numId="7">
    <w:abstractNumId w:val="4"/>
  </w:num>
  <w:num w:numId="8">
    <w:abstractNumId w:val="5"/>
  </w:num>
  <w:num w:numId="9">
    <w:abstractNumId w:val="3"/>
  </w:num>
  <w:num w:numId="10">
    <w:abstractNumId w:val="2"/>
  </w:num>
  <w:num w:numId="11">
    <w:abstractNumId w:val="1"/>
  </w:num>
  <w:num w:numId="12">
    <w:abstractNumId w:val="0"/>
  </w:num>
  <w:num w:numId="13">
    <w:abstractNumId w:val="8"/>
  </w:num>
  <w:num w:numId="14">
    <w:abstractNumId w:val="21"/>
  </w:num>
  <w:num w:numId="15">
    <w:abstractNumId w:val="7"/>
  </w:num>
  <w:num w:numId="16">
    <w:abstractNumId w:val="6"/>
  </w:num>
  <w:num w:numId="17">
    <w:abstractNumId w:val="14"/>
  </w:num>
  <w:num w:numId="18">
    <w:abstractNumId w:val="12"/>
  </w:num>
  <w:num w:numId="19">
    <w:abstractNumId w:val="17"/>
  </w:num>
  <w:num w:numId="20">
    <w:abstractNumId w:val="22"/>
  </w:num>
  <w:num w:numId="21">
    <w:abstractNumId w:val="20"/>
  </w:num>
  <w:num w:numId="22">
    <w:abstractNumId w:val="19"/>
  </w:num>
  <w:num w:numId="23">
    <w:abstractNumId w:val="10"/>
  </w:num>
  <w:num w:numId="24">
    <w:abstractNumId w:val="15"/>
  </w:num>
  <w:num w:numId="25">
    <w:abstractNumId w:val="24"/>
  </w:num>
  <w:num w:numId="26">
    <w:abstractNumId w:val="11"/>
  </w:num>
  <w:num w:numId="27">
    <w:abstractNumId w:val="26"/>
  </w:num>
  <w:num w:numId="28">
    <w:abstractNumId w:val="27"/>
  </w:num>
  <w:num w:numId="29">
    <w:abstractNumId w:val="18"/>
  </w:num>
  <w:num w:numId="30">
    <w:abstractNumId w:val="25"/>
  </w:num>
  <w:num w:numId="31">
    <w:abstractNumId w:val="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lignBordersAndEdges/>
  <w:bordersDoNotSurroundHeader/>
  <w:bordersDoNotSurroundFooter/>
  <w:activeWritingStyle w:appName="MSWord" w:lang="sv-SE" w:vendorID="666"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708"/>
    <w:rsid w:val="00022E14"/>
    <w:rsid w:val="00022FF2"/>
    <w:rsid w:val="00035FDE"/>
    <w:rsid w:val="00040B5E"/>
    <w:rsid w:val="0005790D"/>
    <w:rsid w:val="00065988"/>
    <w:rsid w:val="00066403"/>
    <w:rsid w:val="000804CB"/>
    <w:rsid w:val="00091796"/>
    <w:rsid w:val="000A670F"/>
    <w:rsid w:val="000C3369"/>
    <w:rsid w:val="000C7B81"/>
    <w:rsid w:val="000D0219"/>
    <w:rsid w:val="00103E71"/>
    <w:rsid w:val="00111BE3"/>
    <w:rsid w:val="00115023"/>
    <w:rsid w:val="00117C9B"/>
    <w:rsid w:val="00123404"/>
    <w:rsid w:val="00161B40"/>
    <w:rsid w:val="00172C5B"/>
    <w:rsid w:val="00190D4E"/>
    <w:rsid w:val="001A0524"/>
    <w:rsid w:val="001C7924"/>
    <w:rsid w:val="001C7E36"/>
    <w:rsid w:val="001D04C7"/>
    <w:rsid w:val="001D6692"/>
    <w:rsid w:val="001E5E99"/>
    <w:rsid w:val="001E6624"/>
    <w:rsid w:val="001E714B"/>
    <w:rsid w:val="0021143D"/>
    <w:rsid w:val="00216B71"/>
    <w:rsid w:val="00223461"/>
    <w:rsid w:val="002240D1"/>
    <w:rsid w:val="0025055A"/>
    <w:rsid w:val="00254801"/>
    <w:rsid w:val="002A13CF"/>
    <w:rsid w:val="002B36DC"/>
    <w:rsid w:val="002B7ADB"/>
    <w:rsid w:val="002C3774"/>
    <w:rsid w:val="002C3B7A"/>
    <w:rsid w:val="002F5B41"/>
    <w:rsid w:val="002F6F05"/>
    <w:rsid w:val="002F75E7"/>
    <w:rsid w:val="003031B5"/>
    <w:rsid w:val="003109DD"/>
    <w:rsid w:val="00315A1E"/>
    <w:rsid w:val="003160A0"/>
    <w:rsid w:val="0033394E"/>
    <w:rsid w:val="0034060A"/>
    <w:rsid w:val="00347455"/>
    <w:rsid w:val="00371F13"/>
    <w:rsid w:val="00386F60"/>
    <w:rsid w:val="003945FD"/>
    <w:rsid w:val="0039502F"/>
    <w:rsid w:val="003D636A"/>
    <w:rsid w:val="003E418E"/>
    <w:rsid w:val="003F5D79"/>
    <w:rsid w:val="00413CB6"/>
    <w:rsid w:val="00415782"/>
    <w:rsid w:val="00421628"/>
    <w:rsid w:val="004530C3"/>
    <w:rsid w:val="00481419"/>
    <w:rsid w:val="004B6FBF"/>
    <w:rsid w:val="00500EB1"/>
    <w:rsid w:val="00525E9A"/>
    <w:rsid w:val="00535F35"/>
    <w:rsid w:val="00547602"/>
    <w:rsid w:val="00575E1E"/>
    <w:rsid w:val="005942C9"/>
    <w:rsid w:val="005D5FD6"/>
    <w:rsid w:val="005E4784"/>
    <w:rsid w:val="005E4A9D"/>
    <w:rsid w:val="006125D2"/>
    <w:rsid w:val="00637093"/>
    <w:rsid w:val="00690038"/>
    <w:rsid w:val="00691444"/>
    <w:rsid w:val="006A086A"/>
    <w:rsid w:val="006A61F2"/>
    <w:rsid w:val="006B47BA"/>
    <w:rsid w:val="006B486B"/>
    <w:rsid w:val="006B7BA8"/>
    <w:rsid w:val="006D0A29"/>
    <w:rsid w:val="006D232D"/>
    <w:rsid w:val="006E68A8"/>
    <w:rsid w:val="006F4E1F"/>
    <w:rsid w:val="006F55B5"/>
    <w:rsid w:val="00700CDC"/>
    <w:rsid w:val="00701858"/>
    <w:rsid w:val="0070733F"/>
    <w:rsid w:val="00707D7A"/>
    <w:rsid w:val="0074046E"/>
    <w:rsid w:val="00747AD3"/>
    <w:rsid w:val="007531AD"/>
    <w:rsid w:val="00771ECA"/>
    <w:rsid w:val="007B6014"/>
    <w:rsid w:val="007C6932"/>
    <w:rsid w:val="00816D3B"/>
    <w:rsid w:val="00820673"/>
    <w:rsid w:val="00854F1F"/>
    <w:rsid w:val="008643D7"/>
    <w:rsid w:val="00881DFB"/>
    <w:rsid w:val="0088646E"/>
    <w:rsid w:val="00897224"/>
    <w:rsid w:val="008A5831"/>
    <w:rsid w:val="008B231D"/>
    <w:rsid w:val="008C0024"/>
    <w:rsid w:val="008C2C6E"/>
    <w:rsid w:val="008C49BB"/>
    <w:rsid w:val="0090413D"/>
    <w:rsid w:val="009161FE"/>
    <w:rsid w:val="009162CC"/>
    <w:rsid w:val="009326E3"/>
    <w:rsid w:val="009351FD"/>
    <w:rsid w:val="009438B8"/>
    <w:rsid w:val="00951DCF"/>
    <w:rsid w:val="0098662B"/>
    <w:rsid w:val="009B01CE"/>
    <w:rsid w:val="009D2784"/>
    <w:rsid w:val="009D787F"/>
    <w:rsid w:val="009E4D3D"/>
    <w:rsid w:val="009E7682"/>
    <w:rsid w:val="009F03B6"/>
    <w:rsid w:val="00A05691"/>
    <w:rsid w:val="00A65708"/>
    <w:rsid w:val="00A85111"/>
    <w:rsid w:val="00A862F2"/>
    <w:rsid w:val="00AA1542"/>
    <w:rsid w:val="00AB0C71"/>
    <w:rsid w:val="00AC5B38"/>
    <w:rsid w:val="00AD2E4B"/>
    <w:rsid w:val="00AD65A4"/>
    <w:rsid w:val="00AE1E2B"/>
    <w:rsid w:val="00AF1C20"/>
    <w:rsid w:val="00B163BF"/>
    <w:rsid w:val="00B24765"/>
    <w:rsid w:val="00B34A01"/>
    <w:rsid w:val="00B36983"/>
    <w:rsid w:val="00B37132"/>
    <w:rsid w:val="00B46FE2"/>
    <w:rsid w:val="00B51FFA"/>
    <w:rsid w:val="00B63C32"/>
    <w:rsid w:val="00B94EA9"/>
    <w:rsid w:val="00B95703"/>
    <w:rsid w:val="00BD30A5"/>
    <w:rsid w:val="00BE4FB1"/>
    <w:rsid w:val="00BF08BC"/>
    <w:rsid w:val="00BF0A92"/>
    <w:rsid w:val="00C05498"/>
    <w:rsid w:val="00CB09A7"/>
    <w:rsid w:val="00CC2B1E"/>
    <w:rsid w:val="00CC6111"/>
    <w:rsid w:val="00CD381F"/>
    <w:rsid w:val="00CE3701"/>
    <w:rsid w:val="00CF2966"/>
    <w:rsid w:val="00D05677"/>
    <w:rsid w:val="00D14F4D"/>
    <w:rsid w:val="00D52029"/>
    <w:rsid w:val="00D5354E"/>
    <w:rsid w:val="00D56DE7"/>
    <w:rsid w:val="00DB7BC2"/>
    <w:rsid w:val="00E01D2B"/>
    <w:rsid w:val="00E41A73"/>
    <w:rsid w:val="00E4223D"/>
    <w:rsid w:val="00E45ECA"/>
    <w:rsid w:val="00E50D96"/>
    <w:rsid w:val="00E54F8A"/>
    <w:rsid w:val="00E80A92"/>
    <w:rsid w:val="00EE401B"/>
    <w:rsid w:val="00EE4B90"/>
    <w:rsid w:val="00EF2EAA"/>
    <w:rsid w:val="00F15CB7"/>
    <w:rsid w:val="00F3787B"/>
    <w:rsid w:val="00F43DFD"/>
    <w:rsid w:val="00F8265B"/>
    <w:rsid w:val="00FA4B40"/>
    <w:rsid w:val="00FD0A9F"/>
    <w:rsid w:val="00FD6D58"/>
    <w:rsid w:val="00FE2992"/>
    <w:rsid w:val="00FF19B8"/>
    <w:rsid w:val="00FF29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E1C956C8-7975-4A36-B238-387E32580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heme="minorEastAsia"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EAA"/>
    <w:rPr>
      <w:rFonts w:ascii="Arial" w:hAnsi="Arial"/>
      <w:sz w:val="22"/>
      <w:lang w:eastAsia="ja-JP"/>
    </w:rPr>
  </w:style>
  <w:style w:type="paragraph" w:styleId="Heading1">
    <w:name w:val="heading 1"/>
    <w:next w:val="Normal"/>
    <w:qFormat/>
    <w:rsid w:val="00EF2EAA"/>
    <w:pPr>
      <w:keepNext/>
      <w:outlineLvl w:val="0"/>
    </w:pPr>
    <w:rPr>
      <w:rFonts w:ascii="Arial" w:hAnsi="Arial"/>
      <w:kern w:val="32"/>
      <w:sz w:val="40"/>
      <w:lang w:eastAsia="ja-JP"/>
    </w:rPr>
  </w:style>
  <w:style w:type="paragraph" w:styleId="Heading2">
    <w:name w:val="heading 2"/>
    <w:next w:val="Normal"/>
    <w:qFormat/>
    <w:rsid w:val="00EF2EAA"/>
    <w:pPr>
      <w:keepNext/>
      <w:widowControl w:val="0"/>
      <w:autoSpaceDE w:val="0"/>
      <w:autoSpaceDN w:val="0"/>
      <w:adjustRightInd w:val="0"/>
      <w:outlineLvl w:val="1"/>
    </w:pPr>
    <w:rPr>
      <w:rFonts w:ascii="Arial" w:eastAsia="Times New Roman" w:hAnsi="Arial"/>
      <w:sz w:val="34"/>
      <w:lang w:eastAsia="ja-JP"/>
    </w:rPr>
  </w:style>
  <w:style w:type="paragraph" w:styleId="Heading3">
    <w:name w:val="heading 3"/>
    <w:next w:val="Normal"/>
    <w:qFormat/>
    <w:rsid w:val="00EF2EAA"/>
    <w:pPr>
      <w:keepNext/>
      <w:outlineLvl w:val="2"/>
    </w:pPr>
    <w:rPr>
      <w:rFonts w:ascii="Arial" w:hAnsi="Arial"/>
      <w:sz w:val="28"/>
      <w:lang w:eastAsia="ja-JP"/>
    </w:rPr>
  </w:style>
  <w:style w:type="paragraph" w:styleId="Heading4">
    <w:name w:val="heading 4"/>
    <w:next w:val="Normal"/>
    <w:qFormat/>
    <w:rsid w:val="00EF2EAA"/>
    <w:pPr>
      <w:keepNext/>
      <w:widowControl w:val="0"/>
      <w:autoSpaceDE w:val="0"/>
      <w:autoSpaceDN w:val="0"/>
      <w:adjustRightInd w:val="0"/>
      <w:outlineLvl w:val="3"/>
    </w:pPr>
    <w:rPr>
      <w:rFonts w:ascii="Arial" w:eastAsia="Times New Roman" w:hAnsi="Arial"/>
      <w:b/>
      <w:sz w:val="22"/>
      <w:lang w:eastAsia="ja-JP"/>
    </w:rPr>
  </w:style>
  <w:style w:type="paragraph" w:styleId="Heading5">
    <w:name w:val="heading 5"/>
    <w:next w:val="Normal"/>
    <w:qFormat/>
    <w:rsid w:val="00EF2EAA"/>
    <w:pPr>
      <w:keepNext/>
      <w:outlineLvl w:val="4"/>
    </w:pPr>
    <w:rPr>
      <w:rFonts w:ascii="Arial" w:hAnsi="Arial"/>
      <w:b/>
      <w:snapToGrid w:val="0"/>
      <w:sz w:val="22"/>
      <w:lang w:eastAsia="ja-JP"/>
    </w:rPr>
  </w:style>
  <w:style w:type="paragraph" w:styleId="Heading6">
    <w:name w:val="heading 6"/>
    <w:basedOn w:val="Normal"/>
    <w:next w:val="Normal"/>
    <w:qFormat/>
    <w:rsid w:val="002C3B7A"/>
    <w:pPr>
      <w:keepNext/>
      <w:ind w:right="1134"/>
      <w:outlineLvl w:val="5"/>
    </w:pPr>
    <w:rPr>
      <w:b/>
      <w:noProof/>
      <w:snapToGrid w:val="0"/>
      <w:sz w:val="28"/>
    </w:rPr>
  </w:style>
  <w:style w:type="paragraph" w:styleId="Heading7">
    <w:name w:val="heading 7"/>
    <w:basedOn w:val="Normal"/>
    <w:next w:val="Normal"/>
    <w:qFormat/>
    <w:rsid w:val="00EF2EAA"/>
    <w:pP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qFormat/>
    <w:rsid w:val="00EF2EAA"/>
    <w:pPr>
      <w:tabs>
        <w:tab w:val="center" w:pos="4536"/>
        <w:tab w:val="right" w:pos="9072"/>
      </w:tabs>
    </w:pPr>
    <w:rPr>
      <w:rFonts w:ascii="Arial" w:hAnsi="Arial"/>
      <w:sz w:val="22"/>
      <w:lang w:eastAsia="ja-JP"/>
    </w:rPr>
  </w:style>
  <w:style w:type="paragraph" w:styleId="Footer">
    <w:name w:val="footer"/>
    <w:rsid w:val="001E6624"/>
    <w:pPr>
      <w:tabs>
        <w:tab w:val="center" w:pos="4536"/>
        <w:tab w:val="right" w:pos="9072"/>
      </w:tabs>
    </w:pPr>
    <w:rPr>
      <w:rFonts w:ascii="Arial" w:hAnsi="Arial"/>
      <w:sz w:val="22"/>
      <w:lang w:eastAsia="ja-JP"/>
    </w:rPr>
  </w:style>
  <w:style w:type="character" w:styleId="PageNumber">
    <w:name w:val="page number"/>
    <w:basedOn w:val="DefaultParagraphFont"/>
    <w:qFormat/>
    <w:rsid w:val="00EF2EAA"/>
    <w:rPr>
      <w:rFonts w:ascii="Arial" w:hAnsi="Arial"/>
      <w:sz w:val="22"/>
      <w:lang w:val="en-GB"/>
    </w:rPr>
  </w:style>
  <w:style w:type="paragraph" w:customStyle="1" w:styleId="Formtextbox">
    <w:name w:val="Formtextbox"/>
    <w:semiHidden/>
    <w:rsid w:val="001E6624"/>
    <w:rPr>
      <w:rFonts w:ascii="Arial" w:hAnsi="Arial"/>
      <w:sz w:val="40"/>
      <w:szCs w:val="40"/>
      <w:lang w:eastAsia="ja-JP"/>
    </w:rPr>
  </w:style>
  <w:style w:type="paragraph" w:styleId="ListNumber">
    <w:name w:val="List Number"/>
    <w:basedOn w:val="Normal"/>
    <w:qFormat/>
    <w:rsid w:val="00EF2EAA"/>
    <w:pPr>
      <w:numPr>
        <w:numId w:val="14"/>
      </w:numPr>
    </w:pPr>
  </w:style>
  <w:style w:type="paragraph" w:styleId="ListBullet">
    <w:name w:val="List Bullet"/>
    <w:qFormat/>
    <w:rsid w:val="00EF2EAA"/>
    <w:pPr>
      <w:numPr>
        <w:numId w:val="13"/>
      </w:numPr>
    </w:pPr>
    <w:rPr>
      <w:rFonts w:ascii="Arial" w:hAnsi="Arial"/>
      <w:sz w:val="22"/>
      <w:lang w:eastAsia="ja-JP"/>
    </w:rPr>
  </w:style>
  <w:style w:type="paragraph" w:styleId="ListBullet2">
    <w:name w:val="List Bullet 2"/>
    <w:basedOn w:val="Normal"/>
    <w:qFormat/>
    <w:rsid w:val="00EF2EAA"/>
    <w:pPr>
      <w:numPr>
        <w:numId w:val="15"/>
      </w:numPr>
    </w:pPr>
  </w:style>
  <w:style w:type="paragraph" w:styleId="ListBullet3">
    <w:name w:val="List Bullet 3"/>
    <w:basedOn w:val="Normal"/>
    <w:qFormat/>
    <w:rsid w:val="00EF2EAA"/>
    <w:pPr>
      <w:numPr>
        <w:numId w:val="16"/>
      </w:numPr>
    </w:pPr>
  </w:style>
  <w:style w:type="paragraph" w:styleId="NormalWeb">
    <w:name w:val="Normal (Web)"/>
    <w:basedOn w:val="Normal"/>
    <w:uiPriority w:val="99"/>
    <w:unhideWhenUsed/>
    <w:rsid w:val="00AD65A4"/>
    <w:pPr>
      <w:spacing w:before="100" w:beforeAutospacing="1" w:after="100" w:afterAutospacing="1"/>
    </w:pPr>
    <w:rPr>
      <w:rFonts w:ascii="Times New Roman" w:hAnsi="Times New Roman"/>
      <w:sz w:val="24"/>
      <w:szCs w:val="24"/>
      <w:lang w:val="sv-SE" w:eastAsia="sv-SE"/>
    </w:rPr>
  </w:style>
  <w:style w:type="character" w:styleId="Hyperlink">
    <w:name w:val="Hyperlink"/>
    <w:basedOn w:val="DefaultParagraphFont"/>
    <w:uiPriority w:val="99"/>
    <w:semiHidden/>
    <w:unhideWhenUsed/>
    <w:rsid w:val="00A65708"/>
    <w:rPr>
      <w:color w:val="0000FF"/>
      <w:u w:val="single"/>
    </w:rPr>
  </w:style>
  <w:style w:type="paragraph" w:styleId="ListParagraph">
    <w:name w:val="List Paragraph"/>
    <w:basedOn w:val="Normal"/>
    <w:uiPriority w:val="34"/>
    <w:qFormat/>
    <w:rsid w:val="00A65708"/>
    <w:pPr>
      <w:spacing w:line="270" w:lineRule="exact"/>
      <w:ind w:left="720"/>
      <w:contextualSpacing/>
    </w:pPr>
    <w:rPr>
      <w:rFonts w:eastAsia="Times New Roman"/>
      <w:lang w:val="en-US" w:eastAsia="en-US"/>
    </w:rPr>
  </w:style>
  <w:style w:type="paragraph" w:styleId="BalloonText">
    <w:name w:val="Balloon Text"/>
    <w:basedOn w:val="Normal"/>
    <w:link w:val="BalloonTextChar"/>
    <w:semiHidden/>
    <w:unhideWhenUsed/>
    <w:rsid w:val="00C05498"/>
    <w:rPr>
      <w:sz w:val="18"/>
      <w:szCs w:val="18"/>
    </w:rPr>
  </w:style>
  <w:style w:type="character" w:customStyle="1" w:styleId="BalloonTextChar">
    <w:name w:val="Balloon Text Char"/>
    <w:basedOn w:val="DefaultParagraphFont"/>
    <w:link w:val="BalloonText"/>
    <w:semiHidden/>
    <w:rsid w:val="00C05498"/>
    <w:rPr>
      <w:rFonts w:ascii="Arial" w:hAnsi="Arial"/>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SPJvl4A0xFQ" TargetMode="External"/><Relationship Id="rId18" Type="http://schemas.openxmlformats.org/officeDocument/2006/relationships/image" Target="media/image1.png"/><Relationship Id="rId26" Type="http://schemas.openxmlformats.org/officeDocument/2006/relationships/hyperlink" Target="http://www.youtube.com/watch?v=5PEdICK5q8Y&amp;amp;index=14&amp;amp;list=PLf5gOVHfu82Fg-bk-iZUEP_9XqHa1IAik" TargetMode="External"/><Relationship Id="rId39" Type="http://schemas.openxmlformats.org/officeDocument/2006/relationships/hyperlink" Target="http://www.youtube.com/watch?v=mE03AVuW8XM" TargetMode="External"/><Relationship Id="rId21" Type="http://schemas.openxmlformats.org/officeDocument/2006/relationships/image" Target="media/image2.jpeg"/><Relationship Id="rId34" Type="http://schemas.openxmlformats.org/officeDocument/2006/relationships/hyperlink" Target="http://www.youtube.com/watch?v=0OoF5YscSAo&amp;amp;list=PLf5gOVHfu82Fg-bk-iZUEP_9XqHa1IAik&amp;amp;index=16" TargetMode="External"/><Relationship Id="rId42" Type="http://schemas.openxmlformats.org/officeDocument/2006/relationships/hyperlink" Target="http://www.youtube.com/watch?v=mE03AVuW8XM" TargetMode="External"/><Relationship Id="rId47" Type="http://schemas.openxmlformats.org/officeDocument/2006/relationships/hyperlink" Target="http://www.youtube.com/watch?v=qTG3sfsGOUw&amp;amp;list=PLf5gOVHfu82Fg-bk-iZUEP_9XqHa1IAik&amp;amp;index=6" TargetMode="External"/><Relationship Id="rId50" Type="http://schemas.openxmlformats.org/officeDocument/2006/relationships/hyperlink" Target="http://www.youtube.com/watch?v=NzJ4qnjMZOk&amp;amp;index=12&amp;amp;list=PLf5gOVHfu82Fg-bk-iZUEP_9XqHa1IAik" TargetMode="External"/><Relationship Id="rId55" Type="http://schemas.openxmlformats.org/officeDocument/2006/relationships/image" Target="media/image12.jpeg"/><Relationship Id="rId63" Type="http://schemas.openxmlformats.org/officeDocument/2006/relationships/image" Target="media/image14.jpeg"/><Relationship Id="rId68" Type="http://schemas.openxmlformats.org/officeDocument/2006/relationships/image" Target="media/image16.jpeg"/><Relationship Id="rId76" Type="http://schemas.openxmlformats.org/officeDocument/2006/relationships/hyperlink" Target="http://www.youtube.com/watch?v=yLtxvD030gA&amp;amp;index=13&amp;amp;list=PLf5gOVHfu82Fg-bk-iZUEP_9XqHa1IAik" TargetMode="External"/><Relationship Id="rId84" Type="http://schemas.openxmlformats.org/officeDocument/2006/relationships/image" Target="media/image21.jpeg"/><Relationship Id="rId89" Type="http://schemas.openxmlformats.org/officeDocument/2006/relationships/hyperlink" Target="http://www.youtube.com/watch?v=SPJvl4A0xFQ&amp;amp;list=PLf5gOVHfu82Fg-bk-iZUEP_9XqHa1IAik&amp;amp;index=5" TargetMode="External"/><Relationship Id="rId7" Type="http://schemas.openxmlformats.org/officeDocument/2006/relationships/hyperlink" Target="https://www.youtube.com/watch?v=TxiG3Y0Pnqk" TargetMode="External"/><Relationship Id="rId71" Type="http://schemas.openxmlformats.org/officeDocument/2006/relationships/image" Target="media/image20.jpeg"/><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youtube.com/watch?v=xiDKpU72TMY" TargetMode="External"/><Relationship Id="rId29" Type="http://schemas.openxmlformats.org/officeDocument/2006/relationships/hyperlink" Target="http://www.youtube.com/watch?v=ndDK9vAckSE&amp;amp;index=1&amp;amp;list=PLf5gOVHfu82Fg-bk-iZUEP_9XqHa1IAik" TargetMode="External"/><Relationship Id="rId11" Type="http://schemas.openxmlformats.org/officeDocument/2006/relationships/hyperlink" Target="https://www.youtube.com/watch?v=qTG3sfsGOUw" TargetMode="External"/><Relationship Id="rId24" Type="http://schemas.openxmlformats.org/officeDocument/2006/relationships/image" Target="media/image4.jpeg"/><Relationship Id="rId32" Type="http://schemas.openxmlformats.org/officeDocument/2006/relationships/hyperlink" Target="http://www.youtube.com/watch?v=ndDK9vAckSE&amp;amp;index=1&amp;amp;list=PLf5gOVHfu82Fg-bk-iZUEP_9XqHa1IAik"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yperlink" Target="http://www.youtube.com/watch?v=qTG3sfsGOUw&amp;amp;list=PLf5gOVHfu82Fg-bk-iZUEP_9XqHa1IAik&amp;amp;index=6" TargetMode="External"/><Relationship Id="rId53" Type="http://schemas.openxmlformats.org/officeDocument/2006/relationships/hyperlink" Target="http://www.youtube.com/watch?v=NzJ4qnjMZOk&amp;amp;index=12&amp;amp;list=PLf5gOVHfu82Fg-bk-iZUEP_9XqHa1IAik" TargetMode="External"/><Relationship Id="rId58" Type="http://schemas.openxmlformats.org/officeDocument/2006/relationships/image" Target="media/image15.jpeg"/><Relationship Id="rId66" Type="http://schemas.openxmlformats.org/officeDocument/2006/relationships/hyperlink" Target="http://www.youtube.com/watch?v=MIbLljS1Zus&amp;amp;list=PLf5gOVHfu82Fg-bk-iZUEP_9XqHa1IAik&amp;amp;index=8" TargetMode="External"/><Relationship Id="rId74" Type="http://schemas.openxmlformats.org/officeDocument/2006/relationships/image" Target="media/image18.jpeg"/><Relationship Id="rId79" Type="http://schemas.openxmlformats.org/officeDocument/2006/relationships/hyperlink" Target="http://www.youtube.com/watch?v=yLtxvD030gA&amp;amp;index=13&amp;amp;list=PLf5gOVHfu82Fg-bk-iZUEP_9XqHa1IAik" TargetMode="External"/><Relationship Id="rId87" Type="http://schemas.openxmlformats.org/officeDocument/2006/relationships/image" Target="media/image26.jpeg"/><Relationship Id="rId5" Type="http://schemas.openxmlformats.org/officeDocument/2006/relationships/footnotes" Target="footnotes.xml"/><Relationship Id="rId61" Type="http://schemas.openxmlformats.org/officeDocument/2006/relationships/hyperlink" Target="http://www.youtube.com/watch?v=MIbLljS1Zus&amp;amp;list=PLf5gOVHfu82Fg-bk-iZUEP_9XqHa1IAik&amp;amp;index=8" TargetMode="External"/><Relationship Id="rId82" Type="http://schemas.openxmlformats.org/officeDocument/2006/relationships/image" Target="media/image24.jpeg"/><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hyperlink" Target="http://www.youtube.com/watch?v=5PEdICK5q8Y&amp;amp;index=14&amp;amp;list=PLf5gOVHfu82Fg-bk-iZUEP_9XqHa1IAik" TargetMode="External"/><Relationship Id="rId14" Type="http://schemas.openxmlformats.org/officeDocument/2006/relationships/hyperlink" Target="https://www.youtube.com/watch?v=SPJvl4A0xFQ" TargetMode="Externa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www.youtube.com/watch?v=0OoF5YscSAo&amp;amp;list=PLf5gOVHfu82Fg-bk-iZUEP_9XqHa1IAik&amp;amp;index=16" TargetMode="External"/><Relationship Id="rId43" Type="http://schemas.openxmlformats.org/officeDocument/2006/relationships/image" Target="media/image8.jpeg"/><Relationship Id="rId48" Type="http://schemas.openxmlformats.org/officeDocument/2006/relationships/hyperlink" Target="http://www.youtube.com/watch?v=qTG3sfsGOUw&amp;amp;list=PLf5gOVHfu82Fg-bk-iZUEP_9XqHa1IAik&amp;amp;index=6" TargetMode="External"/><Relationship Id="rId56" Type="http://schemas.openxmlformats.org/officeDocument/2006/relationships/hyperlink" Target="http://www.youtube.com/watch?v=bDoUGz-1uuM&amp;amp;list=PLf5gOVHfu82Fg-bk-iZUEP_9XqHa1IAik&amp;amp;index=10" TargetMode="External"/><Relationship Id="rId64" Type="http://schemas.openxmlformats.org/officeDocument/2006/relationships/hyperlink" Target="http://www.youtube.com/watch?v=MIbLljS1Zus&amp;amp;list=PLf5gOVHfu82Fg-bk-iZUEP_9XqHa1IAik&amp;amp;index=8" TargetMode="External"/><Relationship Id="rId69" Type="http://schemas.openxmlformats.org/officeDocument/2006/relationships/hyperlink" Target="http://www.youtube.com/watch?v=Atz2XwcjZ48&amp;amp;list=PLf5gOVHfu82Fg-bk-iZUEP_9XqHa1IAik&amp;amp;index=15" TargetMode="External"/><Relationship Id="rId77" Type="http://schemas.openxmlformats.org/officeDocument/2006/relationships/image" Target="media/image22.jpeg"/><Relationship Id="rId8" Type="http://schemas.openxmlformats.org/officeDocument/2006/relationships/hyperlink" Target="https://www.youtube.com/watch?v=TxiG3Y0Pnqk" TargetMode="External"/><Relationship Id="rId51" Type="http://schemas.openxmlformats.org/officeDocument/2006/relationships/hyperlink" Target="http://www.youtube.com/watch?v=NzJ4qnjMZOk&amp;amp;index=12&amp;amp;list=PLf5gOVHfu82Fg-bk-iZUEP_9XqHa1IAik" TargetMode="External"/><Relationship Id="rId72" Type="http://schemas.openxmlformats.org/officeDocument/2006/relationships/hyperlink" Target="http://www.youtube.com/watch?v=Atz2XwcjZ48&amp;amp;list=PLf5gOVHfu82Fg-bk-iZUEP_9XqHa1IAik&amp;amp;index=15" TargetMode="External"/><Relationship Id="rId80" Type="http://schemas.openxmlformats.org/officeDocument/2006/relationships/image" Target="media/image19.jpeg"/><Relationship Id="rId85" Type="http://schemas.openxmlformats.org/officeDocument/2006/relationships/hyperlink" Target="http://www.youtube.com/watch?v=SPJvl4A0xFQ&amp;amp;list=PLf5gOVHfu82Fg-bk-iZUEP_9XqHa1IAik&amp;amp;index=5" TargetMode="External"/><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youtube.com/watch?v=qTG3sfsGOUw" TargetMode="External"/><Relationship Id="rId17" Type="http://schemas.openxmlformats.org/officeDocument/2006/relationships/hyperlink" Target="https://youtu.be/xiDKpU72TMY?list=PLf5gOVHfu82Fg-bk-iZUEP_9XqHa1IAik" TargetMode="External"/><Relationship Id="rId25" Type="http://schemas.openxmlformats.org/officeDocument/2006/relationships/image" Target="media/image5.png"/><Relationship Id="rId33" Type="http://schemas.openxmlformats.org/officeDocument/2006/relationships/hyperlink" Target="http://www.youtube.com/watch?v=0OoF5YscSAo&amp;amp;list=PLf5gOVHfu82Fg-bk-iZUEP_9XqHa1IAik&amp;amp;index=16" TargetMode="External"/><Relationship Id="rId38" Type="http://schemas.openxmlformats.org/officeDocument/2006/relationships/hyperlink" Target="http://www.youtube.com/watch?v=mE03AVuW8XM" TargetMode="External"/><Relationship Id="rId46" Type="http://schemas.openxmlformats.org/officeDocument/2006/relationships/image" Target="media/image11.jpeg"/><Relationship Id="rId59" Type="http://schemas.openxmlformats.org/officeDocument/2006/relationships/hyperlink" Target="http://www.youtube.com/watch?v=bDoUGz-1uuM&amp;amp;list=PLf5gOVHfu82Fg-bk-iZUEP_9XqHa1IAik&amp;amp;index=10" TargetMode="External"/><Relationship Id="rId67" Type="http://schemas.openxmlformats.org/officeDocument/2006/relationships/image" Target="media/image15.png"/><Relationship Id="rId20" Type="http://schemas.openxmlformats.org/officeDocument/2006/relationships/hyperlink" Target="http://www.youtube.com/watch?v=5PEdICK5q8Y&amp;amp;index=14&amp;amp;list=PLf5gOVHfu82Fg-bk-iZUEP_9XqHa1IAik" TargetMode="External"/><Relationship Id="rId41" Type="http://schemas.openxmlformats.org/officeDocument/2006/relationships/hyperlink" Target="http://www.youtube.com/watch?v=mE03AVuW8XM" TargetMode="External"/><Relationship Id="rId54" Type="http://schemas.openxmlformats.org/officeDocument/2006/relationships/hyperlink" Target="http://www.youtube.com/watch?v=NzJ4qnjMZOk&amp;amp;index=12&amp;amp;list=PLf5gOVHfu82Fg-bk-iZUEP_9XqHa1IAik" TargetMode="External"/><Relationship Id="rId62" Type="http://schemas.openxmlformats.org/officeDocument/2006/relationships/hyperlink" Target="http://www.youtube.com/watch?v=MIbLljS1Zus&amp;amp;list=PLf5gOVHfu82Fg-bk-iZUEP_9XqHa1IAik&amp;amp;index=8" TargetMode="External"/><Relationship Id="rId70" Type="http://schemas.openxmlformats.org/officeDocument/2006/relationships/hyperlink" Target="http://www.youtube.com/watch?v=Atz2XwcjZ48&amp;amp;list=PLf5gOVHfu82Fg-bk-iZUEP_9XqHa1IAik&amp;amp;index=15" TargetMode="External"/><Relationship Id="rId75" Type="http://schemas.openxmlformats.org/officeDocument/2006/relationships/hyperlink" Target="http://www.youtube.com/watch?v=yLtxvD030gA&amp;amp;index=13&amp;amp;list=PLf5gOVHfu82Fg-bk-iZUEP_9XqHa1IAik" TargetMode="External"/><Relationship Id="rId83" Type="http://schemas.openxmlformats.org/officeDocument/2006/relationships/hyperlink" Target="http://www.youtube.com/watch?v=5pyI0tUMSDI" TargetMode="External"/><Relationship Id="rId88" Type="http://schemas.openxmlformats.org/officeDocument/2006/relationships/hyperlink" Target="http://www.youtube.com/watch?v=SPJvl4A0xFQ&amp;amp;list=PLf5gOVHfu82Fg-bk-iZUEP_9XqHa1IAik&amp;amp;index=5"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xiDKpU72TMY" TargetMode="External"/><Relationship Id="rId23" Type="http://schemas.openxmlformats.org/officeDocument/2006/relationships/hyperlink" Target="http://www.youtube.com/watch?v=5PEdICK5q8Y&amp;amp;index=14&amp;amp;list=PLf5gOVHfu82Fg-bk-iZUEP_9XqHa1IAik" TargetMode="External"/><Relationship Id="rId28" Type="http://schemas.openxmlformats.org/officeDocument/2006/relationships/hyperlink" Target="http://www.youtube.com/watch?v=ndDK9vAckSE&amp;amp;index=1&amp;amp;list=PLf5gOVHfu82Fg-bk-iZUEP_9XqHa1IAik" TargetMode="External"/><Relationship Id="rId36" Type="http://schemas.openxmlformats.org/officeDocument/2006/relationships/hyperlink" Target="http://www.youtube.com/watch?v=0OoF5YscSAo&amp;amp;list=PLf5gOVHfu82Fg-bk-iZUEP_9XqHa1IAik&amp;amp;index=16" TargetMode="External"/><Relationship Id="rId49" Type="http://schemas.openxmlformats.org/officeDocument/2006/relationships/image" Target="media/image10.jpeg"/><Relationship Id="rId57" Type="http://schemas.openxmlformats.org/officeDocument/2006/relationships/hyperlink" Target="http://www.youtube.com/watch?v=bDoUGz-1uuM&amp;amp;list=PLf5gOVHfu82Fg-bk-iZUEP_9XqHa1IAik&amp;amp;index=10" TargetMode="External"/><Relationship Id="rId10" Type="http://schemas.openxmlformats.org/officeDocument/2006/relationships/hyperlink" Target="https://www.youtube.com/watch?v=sKDDeLQz9FI" TargetMode="External"/><Relationship Id="rId31" Type="http://schemas.openxmlformats.org/officeDocument/2006/relationships/hyperlink" Target="http://www.youtube.com/watch?v=ndDK9vAckSE&amp;amp;index=1&amp;amp;list=PLf5gOVHfu82Fg-bk-iZUEP_9XqHa1IAik" TargetMode="External"/><Relationship Id="rId44" Type="http://schemas.openxmlformats.org/officeDocument/2006/relationships/hyperlink" Target="http://www.youtube.com/watch?v=qTG3sfsGOUw&amp;amp;list=PLf5gOVHfu82Fg-bk-iZUEP_9XqHa1IAik&amp;amp;index=6" TargetMode="External"/><Relationship Id="rId52" Type="http://schemas.openxmlformats.org/officeDocument/2006/relationships/image" Target="media/image13.jpeg"/><Relationship Id="rId60" Type="http://schemas.openxmlformats.org/officeDocument/2006/relationships/hyperlink" Target="http://www.youtube.com/watch?v=bDoUGz-1uuM&amp;amp;list=PLf5gOVHfu82Fg-bk-iZUEP_9XqHa1IAik&amp;amp;index=10" TargetMode="External"/><Relationship Id="rId65" Type="http://schemas.openxmlformats.org/officeDocument/2006/relationships/image" Target="media/image17.jpeg"/><Relationship Id="rId73" Type="http://schemas.openxmlformats.org/officeDocument/2006/relationships/hyperlink" Target="http://www.youtube.com/watch?v=Atz2XwcjZ48&amp;amp;list=PLf5gOVHfu82Fg-bk-iZUEP_9XqHa1IAik&amp;amp;index=15" TargetMode="External"/><Relationship Id="rId78" Type="http://schemas.openxmlformats.org/officeDocument/2006/relationships/hyperlink" Target="http://www.youtube.com/watch?v=yLtxvD030gA&amp;amp;index=13&amp;amp;list=PLf5gOVHfu82Fg-bk-iZUEP_9XqHa1IAik" TargetMode="External"/><Relationship Id="rId81" Type="http://schemas.openxmlformats.org/officeDocument/2006/relationships/hyperlink" Target="http://www.youtube.com/watch?v=5pyI0tUMSDI" TargetMode="External"/><Relationship Id="rId86" Type="http://schemas.openxmlformats.org/officeDocument/2006/relationships/hyperlink" Target="http://www.youtube.com/watch?v=SPJvl4A0xFQ&amp;amp;list=PLf5gOVHfu82Fg-bk-iZUEP_9XqHa1IAik&amp;amp;index=5"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sKDDeLQz9F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UCDN\AppData\Roaming\Microsoft\Templates\Alfa%20Laval\Blank%20with%20logo\Blank%20portrait.dotm" TargetMode="External"/></Relationships>
</file>

<file path=word/theme/theme1.xml><?xml version="1.0" encoding="utf-8"?>
<a:theme xmlns:a="http://schemas.openxmlformats.org/drawingml/2006/main" name="AlfaLaval_White">
  <a:themeElements>
    <a:clrScheme name="AlfaLaval_White">
      <a:dk1>
        <a:srgbClr val="000000"/>
      </a:dk1>
      <a:lt1>
        <a:srgbClr val="FFFFFF"/>
      </a:lt1>
      <a:dk2>
        <a:srgbClr val="1E1C77"/>
      </a:dk2>
      <a:lt2>
        <a:srgbClr val="000000"/>
      </a:lt2>
      <a:accent1>
        <a:srgbClr val="FFCC33"/>
      </a:accent1>
      <a:accent2>
        <a:srgbClr val="8C7F70"/>
      </a:accent2>
      <a:accent3>
        <a:srgbClr val="FFFFFF"/>
      </a:accent3>
      <a:accent4>
        <a:srgbClr val="000000"/>
      </a:accent4>
      <a:accent5>
        <a:srgbClr val="FFE2AD"/>
      </a:accent5>
      <a:accent6>
        <a:srgbClr val="7E7265"/>
      </a:accent6>
      <a:hlink>
        <a:srgbClr val="33CCCC"/>
      </a:hlink>
      <a:folHlink>
        <a:srgbClr val="D81E05"/>
      </a:folHlink>
    </a:clrScheme>
    <a:fontScheme name="Office-te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Arial" charset="0"/>
          </a:defRPr>
        </a:defPPr>
      </a:lstStyle>
    </a:lnDef>
  </a:objectDefaults>
  <a:extraClrSchemeLst>
    <a:extraClrScheme>
      <a:clrScheme name="Office-tema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Office-tema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Office-tema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Office-tema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Office-tema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Office-tema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Office-tema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Blank portrait</Template>
  <TotalTime>0</TotalTime>
  <Pages>10</Pages>
  <Words>4032</Words>
  <Characters>9629</Characters>
  <Application>Microsoft Office Word</Application>
  <DocSecurity>0</DocSecurity>
  <Lines>80</Lines>
  <Paragraphs>27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20181004</vt:lpstr>
      <vt:lpstr/>
    </vt:vector>
  </TitlesOfParts>
  <Company>Alfa Laval</Company>
  <LinksUpToDate>false</LinksUpToDate>
  <CharactersWithSpaces>13634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20181004</dc:title>
  <dc:creator>LexiConsult</dc:creator>
  <cp:lastModifiedBy>Fatima Yuan</cp:lastModifiedBy>
  <cp:revision>2</cp:revision>
  <cp:lastPrinted>2001-02-05T07:39:00Z</cp:lastPrinted>
  <dcterms:created xsi:type="dcterms:W3CDTF">2020-07-28T02:30:00Z</dcterms:created>
  <dcterms:modified xsi:type="dcterms:W3CDTF">2020-07-28T02:30:00Z</dcterms:modified>
</cp:coreProperties>
</file>